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EDS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xmlns:w16cid="http://schemas.microsoft.com/office/word/2016/wordml/cid" xmlns:w16se="http://schemas.microsoft.com/office/word/2015/wordml/symex" mc:Ignorable="w14 wp14">
  <w:body>
    <w:p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4AD85C" wp14:editId="5CFA51AC">
                <wp:simplePos x="0" y="0"/>
                <wp:positionH relativeFrom="margin">
                  <wp:posOffset>1099185</wp:posOffset>
                </wp:positionH>
                <wp:positionV relativeFrom="paragraph">
                  <wp:posOffset>175260</wp:posOffset>
                </wp:positionV>
                <wp:extent cx="5083175" cy="1404347"/>
                <wp:effectExtent l="0" t="0" r="22225" b="247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5861" w14:textId="3F58410B" w:rsidR="00AE7D74" w:rsidRPr="00EF7148" w:rsidRDefault="00726D41" w:rsidP="00AE7D74">
                            <w:pPr>
                              <w:spacing w:after="160"/>
                              <w:jc w:val="center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F7148">
                              <w:rPr>
                                <w:color w:val="0070C0"/>
                                <w:sz w:val="16"/>
                                <w:szCs w:val="16"/>
                              </w:rPr>
                              <w:t>Электронный документ подписан ЭП на электронной площадке ООО ЭТП ГПБ</w:t>
                            </w:r>
                          </w:p>
                          <w:tbl>
                            <w:tblPr>
                              <w:tblW w:w="8047" w:type="dxa"/>
                              <w:jc w:val="center"/>
                              <w:tblInd w:w="0" w:type="dxa"/>
                              <w:tblCellMar>
                                <w:left w:w="142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39"/>
                              <w:gridCol w:w="4082"/>
                              <w:gridCol w:w="2126"/>
                            </w:tblGrid>
                            <w:tr w:rsidR="00EF7148" w:rsidRPr="00EF7148" w14:paraId="507C4A99" w14:textId="77777777" w:rsidTr="00EF7148">
                              <w:tc>
                                <w:tcPr>
                                  <w:tcW w:w="1839" w:type="dxa"/>
                                </w:tcPr>
                                <w:p w14:paraId="7EEBD0AD" w14:textId="38226384" w:rsidR="00AE7D74" w:rsidRPr="00EF7148" w:rsidRDefault="00726D41" w:rsidP="0098702E">
                                  <w:pPr>
                                    <w:spacing w:after="160"/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 Организация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</w:tcPr>
                                <w:p w14:paraId="37B1801F" w14:textId="77C92A54" w:rsidR="00AE7D74" w:rsidRPr="00EF7148" w:rsidRDefault="00726D41" w:rsidP="0098702E">
                                  <w:pP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  <w:r w:rsidRPr="00EF7148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Информация о сертификате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F8D0818" w14:textId="61163218" w:rsidR="00AE7D74" w:rsidRPr="00EF7148" w:rsidRDefault="00EF7148" w:rsidP="00EF7148">
                                  <w:pP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  <w:r w:rsidR="00726D41" w:rsidRPr="00EF7148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Дата подписи</w:t>
                                  </w:r>
                                </w:p>
                              </w:tc>
                            </w:tr>
                            <w:tr w:rsidR="00EF7148" w:rsidRPr="00EF7148" w14:paraId="5BD694EC" w14:textId="77777777" w:rsidTr="00EF7148">
                              <w:trPr>
                                <w:trHeight w:val="508"/>
                              </w:trPr>
                              <w:tc>
                                <w:tcPr>
                                  <w:tcW w:w="1839" w:type="dxa"/>
                                  <w:tcBorders>
                                    <w:bottom w:val="single" w:sz="8" w:space="0" w:color="0070C0"/>
                                  </w:tcBorders>
                                </w:tcPr>
                                <w:p w14:paraId="4B46AD2B" w14:textId="4263245B" w:rsidR="00AE7D74" w:rsidRPr="00EF7148" w:rsidRDefault="00726D41" w:rsidP="0098702E">
                                  <w:pPr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АО Газпром газораспределение Ленинградская область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tcBorders>
                                    <w:bottom w:val="single" w:sz="8" w:space="0" w:color="0070C0"/>
                                  </w:tcBorders>
                                </w:tcPr>
                                <w:p w14:paraId="716E1F70" w14:textId="5C6CCA74" w:rsidR="00AE7D74" w:rsidRPr="00EF7148" w:rsidRDefault="00726D41" w:rsidP="0098702E">
                                  <w:pPr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t>Шевченко Дмитрий Григорьевич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br/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Сер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t>.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номер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t>: 0366f1c0005aab61b74262cae2f804d4b7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bottom w:val="single" w:sz="8" w:space="0" w:color="0070C0"/>
                                  </w:tcBorders>
                                </w:tcPr>
                                <w:p w14:paraId="28B8FD35" w14:textId="342F2A8C" w:rsidR="00AE7D74" w:rsidRPr="00EF7148" w:rsidRDefault="00726D41" w:rsidP="0098702E">
                                  <w:pPr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10.07.2020 15:07:05 (MSK)</w:t>
                                  </w:r>
                                </w:p>
                              </w:tc>
                            </w:tr>
                            <w:tr w:rsidR="00EF7148" w:rsidRPr="00EF7148" w14:paraId="06B504CB" w14:textId="77777777" w:rsidTr="00EF7148">
                              <w:tc>
                                <w:tcPr>
                                  <w:tcW w:w="1839" w:type="dxa"/>
                                  <w:tcBorders>
                                    <w:top w:val="single" w:sz="8" w:space="0" w:color="0070C0"/>
                                  </w:tcBorders>
                                </w:tcPr>
                                <w:p w14:paraId="521C0430" w14:textId="6F201A70" w:rsidR="00EF7148" w:rsidRPr="00EF7148" w:rsidRDefault="00EF7148" w:rsidP="00EF7148">
                                  <w:pPr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="00726D41"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ООО "МЕДРЕЙС.РУ"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tcBorders>
                                    <w:top w:val="single" w:sz="8" w:space="0" w:color="0070C0"/>
                                  </w:tcBorders>
                                </w:tcPr>
                                <w:p w14:paraId="17D99934" w14:textId="5262FFE1" w:rsidR="00A57E34" w:rsidRPr="00EF7148" w:rsidRDefault="00726D41" w:rsidP="0098702E">
                                  <w:pPr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br/>
                                    <w:t>ШИЯН СОФИЯ ЮРЬЕВНА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br/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Сер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t>.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номер</w:t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t>: 018362b80013ab53be4bff72c67eae203a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8" w:space="0" w:color="0070C0"/>
                                  </w:tcBorders>
                                </w:tcPr>
                                <w:p w14:paraId="11D72BB9" w14:textId="6FC3F8E8" w:rsidR="00AE7D74" w:rsidRPr="00EF7148" w:rsidRDefault="00726D41" w:rsidP="00EF7148">
                                  <w:pPr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</w:pP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  <w:lang w:val="en-US"/>
                                    </w:rPr>
                                    <w:br/>
                                  </w:r>
                                  <w:r w:rsidRPr="00EF7148">
                                    <w:rPr>
                                      <w:color w:val="0070C0"/>
                                      <w:sz w:val="14"/>
                                      <w:szCs w:val="14"/>
                                    </w:rPr>
                                    <w:t>10.07.2020 13:16:20 (MSK)</w:t>
                                  </w:r>
                                </w:p>
                              </w:tc>
                            </w:tr>
                          </w:tbl>
                          <w:p w14:paraId="37C41CD6" w14:textId="77777777" w:rsidR="00AE7D74" w:rsidRPr="0098702E" w:rsidRDefault="00632C13" w:rsidP="0098702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D85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6.55pt;margin-top:14.1pt;width:400.25pt;height:11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" strokecolor="#0070c0" strokeweight="1pt">
                <v:textbox inset="0,1.3mm,0">
                  <w:txbxContent>
                    <w:p w14:paraId="401B5861" w14:textId="3F58410B" w:rsidR="00AE7D74" w:rsidRPr="00EF7148" w:rsidRDefault="00726D41" w:rsidP="00AE7D74">
                      <w:pPr>
                        <w:jc w:val="center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EF7148">
                        <w:rPr>
                          <w:color w:val="0070C0"/>
                          <w:sz w:val="16"/>
                          <w:szCs w:val="16"/>
                        </w:rPr>
                        <w:t>Электронный документ подписан ЭП на электронной площадке ООО ЭТП ГПБ</w:t>
                      </w:r>
                    </w:p>
                    <w:tbl>
                      <w:tblPr>
                        <w:tblW w:w="8047" w:type="dxa"/>
                        <w:jc w:val="center"/>
                        <w:tblInd w:w="0" w:type="dxa"/>
                        <w:tblCellMar>
                          <w:left w:w="142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39"/>
                        <w:gridCol w:w="4082"/>
                        <w:gridCol w:w="2126"/>
                      </w:tblGrid>
                      <w:tr w:rsidR="00EF7148" w:rsidRPr="00EF7148" w14:paraId="507C4A99" w14:textId="77777777" w:rsidTr="00EF7148">
                        <w:tc>
                          <w:tcPr>
                            <w:tcW w:w="1839" w:type="dxa"/>
                          </w:tcPr>
                          <w:p w14:paraId="7EEBD0AD" w14:textId="38226384" w:rsidR="00AE7D74" w:rsidRPr="00EF7148" w:rsidRDefault="00726D41" w:rsidP="0098702E">
                            <w:pPr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F7148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 Организация</w:t>
                            </w:r>
                          </w:p>
                        </w:tc>
                        <w:tc>
                          <w:tcPr>
                            <w:tcW w:w="4082" w:type="dxa"/>
                          </w:tcPr>
                          <w:p w14:paraId="37B1801F" w14:textId="77C92A54" w:rsidR="00AE7D74" w:rsidRPr="00EF7148" w:rsidRDefault="00726D41" w:rsidP="0098702E">
                            <w:pPr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F7148">
                              <w:rPr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Pr="00EF7148">
                              <w:rPr>
                                <w:color w:val="0070C0"/>
                                <w:sz w:val="16"/>
                                <w:szCs w:val="16"/>
                              </w:rPr>
                              <w:t>Информация о сертификате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F8D0818" w14:textId="61163218" w:rsidR="00AE7D74" w:rsidRPr="00EF7148" w:rsidRDefault="00EF7148" w:rsidP="00EF7148">
                            <w:pPr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="00726D41" w:rsidRPr="00EF7148">
                              <w:rPr>
                                <w:color w:val="0070C0"/>
                                <w:sz w:val="16"/>
                                <w:szCs w:val="16"/>
                              </w:rPr>
                              <w:t>Дата подписи</w:t>
                            </w:r>
                          </w:p>
                        </w:tc>
                      </w:tr>
                      <w:tr w:rsidR="00EF7148" w:rsidRPr="00EF7148" w14:paraId="5BD694EC" w14:textId="77777777" w:rsidTr="00EF7148">
                        <w:trPr>
                          <w:trHeight w:val="508"/>
                        </w:trPr>
                        <w:tc>
                          <w:tcPr>
                            <w:tcW w:w="1839" w:type="dxa"/>
                            <w:tcBorders>
                              <w:bottom w:val="single" w:sz="8" w:space="0" w:color="0070C0"/>
                            </w:tcBorders>
                          </w:tcPr>
                          <w:p w14:paraId="4B46AD2B" w14:textId="4263245B" w:rsidR="00AE7D74" w:rsidRPr="00EF7148" w:rsidRDefault="00726D41" w:rsidP="0098702E">
                            <w:pPr>
                              <w:rPr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АО Газпром газораспределение Ленинградская область</w:t>
                            </w:r>
                          </w:p>
                        </w:tc>
                        <w:tc>
                          <w:tcPr>
                            <w:tcW w:w="4082" w:type="dxa"/>
                            <w:tcBorders>
                              <w:bottom w:val="single" w:sz="8" w:space="0" w:color="0070C0"/>
                            </w:tcBorders>
                          </w:tcPr>
                          <w:p w14:paraId="716E1F70" w14:textId="5C6CCA74" w:rsidR="00AE7D74" w:rsidRPr="00EF7148" w:rsidRDefault="00726D41" w:rsidP="0098702E">
                            <w:pPr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t>Шевченко Дмитрий Григорьевич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br/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Сер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t>.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номер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t>: 0366f1c0005aab61b74262cae2f804d4b7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bottom w:val="single" w:sz="8" w:space="0" w:color="0070C0"/>
                            </w:tcBorders>
                          </w:tcPr>
                          <w:p w14:paraId="28B8FD35" w14:textId="342F2A8C" w:rsidR="00AE7D74" w:rsidRPr="00EF7148" w:rsidRDefault="00726D41" w:rsidP="0098702E">
                            <w:pPr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10.07.2020 15:07:05 (MSK)</w:t>
                            </w:r>
                          </w:p>
                        </w:tc>
                      </w:tr>
                      <w:tr w:rsidR="00EF7148" w:rsidRPr="00EF7148" w14:paraId="06B504CB" w14:textId="77777777" w:rsidTr="00EF7148">
                        <w:tc>
                          <w:tcPr>
                            <w:tcW w:w="1839" w:type="dxa"/>
                            <w:tcBorders>
                              <w:top w:val="single" w:sz="8" w:space="0" w:color="0070C0"/>
                            </w:tcBorders>
                          </w:tcPr>
                          <w:p w14:paraId="521C0430" w14:textId="6F201A70" w:rsidR="00EF7148" w:rsidRPr="00EF7148" w:rsidRDefault="00EF7148" w:rsidP="00EF7148">
                            <w:pPr>
                              <w:rPr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br/>
                            </w:r>
                            <w:r w:rsidR="00726D41"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ООО "МЕДРЕЙС.РУ"</w:t>
                            </w:r>
                          </w:p>
                        </w:tc>
                        <w:tc>
                          <w:tcPr>
                            <w:tcW w:w="4082" w:type="dxa"/>
                            <w:tcBorders>
                              <w:top w:val="single" w:sz="8" w:space="0" w:color="0070C0"/>
                            </w:tcBorders>
                          </w:tcPr>
                          <w:p w14:paraId="17D99934" w14:textId="5262FFE1" w:rsidR="00A57E34" w:rsidRPr="00EF7148" w:rsidRDefault="00726D41" w:rsidP="0098702E">
                            <w:pPr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br/>
                              <w:t>ШИЯН СОФИЯ ЮРЬЕВНА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br/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Сер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t>.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номер</w:t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t>: 018362b80013ab53be4bff72c67eae203a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8" w:space="0" w:color="0070C0"/>
                            </w:tcBorders>
                          </w:tcPr>
                          <w:p w14:paraId="11D72BB9" w14:textId="6FC3F8E8" w:rsidR="00AE7D74" w:rsidRPr="00EF7148" w:rsidRDefault="00726D41" w:rsidP="00EF7148">
                            <w:pPr>
                              <w:rPr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  <w:lang w:val="en-US"/>
                              </w:rPr>
                              <w:br/>
                            </w:r>
                            <w:r w:rsidRPr="00EF7148">
                              <w:rPr>
                                <w:color w:val="0070C0"/>
                                <w:sz w:val="14"/>
                                <w:szCs w:val="14"/>
                              </w:rPr>
                              <w:t>10.07.2020 13:16:20 (MSK)</w:t>
                            </w:r>
                          </w:p>
                        </w:tc>
                      </w:tr>
                    </w:tbl>
                    <w:p w14:paraId="37C41CD6" w14:textId="77777777" w:rsidR="00AE7D74" w:rsidRPr="0098702E" w:rsidRDefault="00632C13" w:rsidP="0098702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 w:rsidR="00EE2DAE" w:rsidRPr="00EE2DAE" w:rsidRDefault="00EE2DAE" w:rsidP="00EE2DAE">
      <w:pPr>
        <w:suppressAutoHyphens/>
        <w:jc w:val="center"/>
        <w:rPr>
          <w:b/>
          <w:lang w:eastAsia="ar-SA"/>
        </w:rPr>
      </w:pPr>
      <w:r w:rsidRPr="00EE2DAE">
        <w:rPr>
          <w:b/>
          <w:lang w:eastAsia="ar-SA"/>
        </w:rPr>
        <w:t>ДОГОВОР №</w:t>
      </w:r>
      <w:r w:rsidRPr="00EE2DAE">
        <w:rPr>
          <w:lang w:eastAsia="ar-SA"/>
        </w:rPr>
        <w:t xml:space="preserve"> </w:t>
      </w:r>
      <w:r w:rsidRPr="00EE2DAE">
        <w:rPr>
          <w:b/>
          <w:lang w:eastAsia="ar-SA"/>
        </w:rPr>
        <w:t>214-2943-20</w:t>
      </w:r>
    </w:p>
    <w:p w:rsidR="00EE2DAE" w:rsidRPr="00EE2DAE" w:rsidRDefault="00EE2DAE" w:rsidP="00EE2DAE">
      <w:pPr>
        <w:suppressAutoHyphens/>
        <w:ind w:left="-360" w:firstLine="360"/>
        <w:jc w:val="center"/>
        <w:rPr>
          <w:b/>
          <w:bCs/>
          <w:lang w:eastAsia="ar-SA"/>
        </w:rPr>
      </w:pPr>
      <w:r w:rsidRPr="00EE2DAE">
        <w:rPr>
          <w:b/>
          <w:bCs/>
          <w:lang w:eastAsia="ar-SA"/>
        </w:rPr>
        <w:t xml:space="preserve">на оказание платных медицинских услуг 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rPr>
          <w:lang w:eastAsia="ar-SA"/>
        </w:rPr>
      </w:pPr>
      <w:r w:rsidRPr="00EE2DAE">
        <w:rPr>
          <w:lang w:eastAsia="ar-SA"/>
        </w:rPr>
        <w:t xml:space="preserve">                   г. Выборг                                                                       от «___ »  _________  20___ г.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rPr>
          <w:lang w:eastAsia="ar-SA"/>
        </w:rPr>
      </w:pPr>
    </w:p>
    <w:p w:rsidR="00EE2DAE" w:rsidRPr="00EE2DAE" w:rsidRDefault="00EE2DAE" w:rsidP="00EE2DAE">
      <w:pPr>
        <w:tabs>
          <w:tab w:val="left" w:pos="709"/>
        </w:tabs>
        <w:ind w:right="26" w:firstLine="284"/>
        <w:jc w:val="both"/>
      </w:pPr>
      <w:r w:rsidRPr="00EE2DAE">
        <w:rPr>
          <w:b/>
          <w:lang w:eastAsia="ar-SA"/>
        </w:rPr>
        <w:t>Акционерное общество «Газпром газораспределение Ленинградская область»</w:t>
      </w:r>
      <w:r w:rsidRPr="00EE2DAE">
        <w:rPr>
          <w:lang w:eastAsia="ar-SA"/>
        </w:rPr>
        <w:t xml:space="preserve"> (сокращенное наименование – АО «Газпром газораспределение Ленинградская область»)</w:t>
      </w:r>
      <w:r w:rsidRPr="00EE2DAE">
        <w:t xml:space="preserve">, именуемое в дальнейшем «Заказчик», в лице генерального директора Шевченко Дмитрия Григорьевича, действующего на основании Устава, с одной стороны, </w:t>
      </w:r>
      <w:proofErr w:type="gramStart"/>
      <w:r w:rsidRPr="00EE2DAE">
        <w:t>и ООО</w:t>
      </w:r>
      <w:proofErr w:type="gramEnd"/>
      <w:r w:rsidRPr="00EE2DAE">
        <w:t xml:space="preserve"> «МЕДРЕЙС. РУ»</w:t>
      </w:r>
      <w:r w:rsidRPr="00EE2DAE">
        <w:rPr>
          <w:highlight w:val="yellow"/>
          <w:lang w:eastAsia="ar-SA"/>
        </w:rPr>
        <w:t xml:space="preserve"> </w:t>
      </w:r>
      <w:r w:rsidRPr="00EE2DAE">
        <w:rPr>
          <w:lang w:eastAsia="ar-SA"/>
        </w:rPr>
        <w:t xml:space="preserve">именуемое в дальнейшем «Исполнитель», в лице Генерального директора </w:t>
      </w:r>
      <w:proofErr w:type="spellStart"/>
      <w:r w:rsidRPr="00EE2DAE">
        <w:rPr>
          <w:lang w:eastAsia="ar-SA"/>
        </w:rPr>
        <w:t>Шиян</w:t>
      </w:r>
      <w:proofErr w:type="spellEnd"/>
      <w:r w:rsidRPr="00EE2DAE">
        <w:rPr>
          <w:lang w:eastAsia="ar-SA"/>
        </w:rPr>
        <w:t xml:space="preserve"> Софии Юрьевны, действующего на основании Устава</w:t>
      </w:r>
      <w:r w:rsidRPr="00EE2DAE">
        <w:t>, с другой стороны, в дальнейшем при совместном упоминании именуемые «Стороны», заключили настоящий Договор о нижеследующем:</w:t>
      </w:r>
    </w:p>
    <w:p w:rsidR="00EE2DAE" w:rsidRPr="00EE2DAE" w:rsidRDefault="00EE2DAE" w:rsidP="00EE2DAE">
      <w:pPr>
        <w:tabs>
          <w:tab w:val="left" w:pos="709"/>
        </w:tabs>
        <w:ind w:right="26" w:firstLine="284"/>
        <w:jc w:val="both"/>
      </w:pPr>
    </w:p>
    <w:p w:rsidR="00EE2DAE" w:rsidRPr="00EE2DAE" w:rsidRDefault="00EE2DAE" w:rsidP="00EE2DAE">
      <w:pPr>
        <w:numPr>
          <w:ilvl w:val="0"/>
          <w:numId w:val="11"/>
        </w:numPr>
        <w:tabs>
          <w:tab w:val="left" w:pos="709"/>
        </w:tabs>
        <w:suppressAutoHyphens/>
        <w:ind w:right="26"/>
        <w:jc w:val="center"/>
        <w:rPr>
          <w:b/>
          <w:lang w:eastAsia="ar-SA"/>
        </w:rPr>
      </w:pPr>
      <w:r w:rsidRPr="00EE2DAE">
        <w:rPr>
          <w:b/>
          <w:lang w:eastAsia="ar-SA"/>
        </w:rPr>
        <w:t>Предмет договора</w:t>
      </w:r>
    </w:p>
    <w:p w:rsidR="00EE2DAE" w:rsidRPr="00EE2DAE" w:rsidRDefault="00EE2DAE" w:rsidP="00EE2DAE">
      <w:pPr>
        <w:tabs>
          <w:tab w:val="left" w:pos="709"/>
        </w:tabs>
        <w:suppressAutoHyphens/>
        <w:ind w:left="644" w:right="26"/>
        <w:rPr>
          <w:b/>
          <w:lang w:eastAsia="ar-SA"/>
        </w:rPr>
      </w:pPr>
    </w:p>
    <w:p w:rsidR="00EE2DAE" w:rsidRPr="00EE2DAE" w:rsidRDefault="00EE2DAE" w:rsidP="00EE2DAE">
      <w:r>
        <w:t xml:space="preserve">1.1 </w:t>
      </w:r>
      <w:r w:rsidRPr="00EE2DAE">
        <w:t xml:space="preserve">Предметом настоящего Договора является оказание Исполнителем ежедневного </w:t>
      </w:r>
      <w:proofErr w:type="spellStart"/>
      <w:r w:rsidRPr="00EE2DAE">
        <w:t>предрейсового</w:t>
      </w:r>
      <w:proofErr w:type="spellEnd"/>
      <w:r w:rsidRPr="00EE2DAE">
        <w:t xml:space="preserve"> и </w:t>
      </w:r>
      <w:proofErr w:type="spellStart"/>
      <w:r w:rsidRPr="00EE2DAE">
        <w:t>послерейсового</w:t>
      </w:r>
      <w:proofErr w:type="spellEnd"/>
      <w:r w:rsidRPr="00EE2DAE">
        <w:t xml:space="preserve"> осмотра водителей «Заказчика». Заказчик берет на себя обязательство оплатить Исполнителю затраты, связанные с оказанием медицинских услуг в полном объеме, а Исполнитель – обеспечивает оказание медицинских услуг надлежащего качества.      </w:t>
      </w:r>
    </w:p>
    <w:p w:rsidR="00EE2DAE" w:rsidRPr="00EE2DAE" w:rsidRDefault="00EE2DAE" w:rsidP="00EE2DAE">
      <w:r>
        <w:t>1. 2</w:t>
      </w:r>
      <w:proofErr w:type="gramStart"/>
      <w:r>
        <w:t xml:space="preserve"> </w:t>
      </w:r>
      <w:r w:rsidRPr="00EE2DAE">
        <w:t>Н</w:t>
      </w:r>
      <w:proofErr w:type="gramEnd"/>
      <w:r w:rsidRPr="00EE2DAE">
        <w:t xml:space="preserve">а основании Постановления Правительства РФ от 04.10.2012 № 1006 «Об утверждении Правил предоставления медицинскими организациями платных медицинских услуг», в соответствии с лицензией на осуществление медицинской деятельности  №  ЛО-78-01-009467, выданной 18 декабря 2018 года Санкт-Петербургским комитетом по здравоохранению. Срок действия лицензии бессрочно.  Исполнитель обязуется предоставить Заказчику на возмездной основе  медицинские услуги в соответствии со спецификацией (Приложение №1 к настоящему договору), не предусмотренные территориальной программой государственных гарантий бесплатного оказания гражданам медицинской помощи, которые отвечают стандартам, требованиям к методам диагностики, разрешенным на территории Российской Федерации: </w:t>
      </w:r>
    </w:p>
    <w:p w:rsidR="00EE2DAE" w:rsidRPr="00EE2DAE" w:rsidRDefault="00EE2DAE" w:rsidP="00EE2DAE">
      <w:r>
        <w:t xml:space="preserve">1.3 </w:t>
      </w:r>
      <w:r w:rsidRPr="00EE2DAE">
        <w:t xml:space="preserve">Работники Заказчика - потребители услуги имеют все права, закрепленные в </w:t>
      </w:r>
      <w:proofErr w:type="spellStart"/>
      <w:r w:rsidRPr="00EE2DAE">
        <w:t>ст.ст</w:t>
      </w:r>
      <w:proofErr w:type="spellEnd"/>
      <w:r w:rsidRPr="00EE2DAE">
        <w:t>. 19, 20 Федерального закона «Об основах охраны здоровья граждан в Российской Федерации» № 323- ФЗ от 21.11.2011г.</w:t>
      </w:r>
    </w:p>
    <w:p w:rsidR="00EE2DAE" w:rsidRPr="00EE2DAE" w:rsidRDefault="00EE2DAE" w:rsidP="00EE2DAE">
      <w:r>
        <w:t>1.4</w:t>
      </w:r>
      <w:proofErr w:type="gramStart"/>
      <w:r>
        <w:t xml:space="preserve"> </w:t>
      </w:r>
      <w:r w:rsidRPr="00EE2DAE">
        <w:t>Н</w:t>
      </w:r>
      <w:proofErr w:type="gramEnd"/>
      <w:r w:rsidRPr="00EE2DAE">
        <w:t xml:space="preserve">а основании ст. 20 Федерального закона «Об основах охраны здоровья граждан в Российской     Федерации» № 323- ФЗ от 21.11.2011г. каждый работник Заказчика – потребитель услуги дает Заказчику информированное добровольное согласие на медицинское вмешательство, которое оформляется в письменной форме.                 </w:t>
      </w:r>
    </w:p>
    <w:p w:rsidR="00EE2DAE" w:rsidRPr="00EE2DAE" w:rsidRDefault="00EE2DAE" w:rsidP="00EE2DAE">
      <w:r>
        <w:t xml:space="preserve">1.5 </w:t>
      </w:r>
      <w:r w:rsidRPr="00EE2DAE">
        <w:t>Медицинский осмотр водителей транспортных средств проводится на территории клинической базы Исполнителя, по адресу: 193024, г. Санкт-Петербург, ул. Тележная 26-28, литер</w:t>
      </w:r>
      <w:proofErr w:type="gramStart"/>
      <w:r w:rsidRPr="00EE2DAE">
        <w:t xml:space="preserve"> А</w:t>
      </w:r>
      <w:proofErr w:type="gramEnd"/>
      <w:r w:rsidRPr="00EE2DAE">
        <w:t xml:space="preserve">, помещение 8Н или на территории Заказчика по адресу: </w:t>
      </w:r>
      <w:proofErr w:type="gramStart"/>
      <w:r w:rsidRPr="00EE2DAE">
        <w:t>Ленинградская область, Выборгский  район, г. Светогорск, ул.</w:t>
      </w:r>
      <w:proofErr w:type="gramEnd"/>
      <w:r w:rsidRPr="00EE2DAE">
        <w:t xml:space="preserve"> </w:t>
      </w:r>
      <w:hyperlink r:id="rId9" w:tgtFrame="_blank" w:history="1">
        <w:r w:rsidRPr="00EE2DAE">
          <w:rPr>
            <w:rStyle w:val="af6"/>
          </w:rPr>
          <w:t>Красноармейская ул., 1,</w:t>
        </w:r>
      </w:hyperlink>
      <w:r w:rsidRPr="00EE2DAE">
        <w:t xml:space="preserve">, в случаях производственной необходимости, ежедневно, строго по путевым листам. </w:t>
      </w:r>
    </w:p>
    <w:p w:rsidR="00EE2DAE" w:rsidRPr="00EE2DAE" w:rsidRDefault="00EE2DAE" w:rsidP="00EE2DAE">
      <w:r>
        <w:t xml:space="preserve">1.6 </w:t>
      </w:r>
      <w:r w:rsidRPr="00EE2DAE">
        <w:t xml:space="preserve">Услуга по </w:t>
      </w:r>
      <w:proofErr w:type="spellStart"/>
      <w:r w:rsidRPr="00EE2DAE">
        <w:t>предрейсовому</w:t>
      </w:r>
      <w:proofErr w:type="spellEnd"/>
      <w:r w:rsidRPr="00EE2DAE">
        <w:t xml:space="preserve"> и </w:t>
      </w:r>
      <w:proofErr w:type="spellStart"/>
      <w:r w:rsidRPr="00EE2DAE">
        <w:t>послерейсовому</w:t>
      </w:r>
      <w:proofErr w:type="spellEnd"/>
      <w:r w:rsidRPr="00EE2DAE">
        <w:t xml:space="preserve"> осмотру водителей ТС в г. Светогорск осуществляется </w:t>
      </w:r>
      <w:proofErr w:type="gramStart"/>
      <w:r w:rsidRPr="00EE2DAE">
        <w:t>согласно графика</w:t>
      </w:r>
      <w:proofErr w:type="gramEnd"/>
      <w:r w:rsidRPr="00EE2DAE">
        <w:t>:</w:t>
      </w:r>
    </w:p>
    <w:p w:rsidR="00EE2DAE" w:rsidRPr="00EE2DAE" w:rsidRDefault="00EE2DAE" w:rsidP="00EE2DAE">
      <w:pPr>
        <w:tabs>
          <w:tab w:val="left" w:pos="-284"/>
          <w:tab w:val="left" w:pos="142"/>
          <w:tab w:val="left" w:pos="426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- </w:t>
      </w:r>
      <w:proofErr w:type="spellStart"/>
      <w:r w:rsidRPr="00EE2DAE">
        <w:rPr>
          <w:lang w:eastAsia="ar-SA"/>
        </w:rPr>
        <w:t>предрейсовый</w:t>
      </w:r>
      <w:proofErr w:type="spellEnd"/>
      <w:r w:rsidRPr="00EE2DAE">
        <w:rPr>
          <w:lang w:eastAsia="ar-SA"/>
        </w:rPr>
        <w:t xml:space="preserve"> медицинский осмотр по рабочим дням с 07:00 до 09:00  –  3 чел., с 19:00 до 21:00 – 1 чел; </w:t>
      </w:r>
    </w:p>
    <w:p w:rsidR="00EE2DAE" w:rsidRPr="00EE2DAE" w:rsidRDefault="00EE2DAE" w:rsidP="00EE2DAE">
      <w:pPr>
        <w:tabs>
          <w:tab w:val="left" w:pos="-284"/>
          <w:tab w:val="left" w:pos="142"/>
          <w:tab w:val="left" w:pos="426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- </w:t>
      </w:r>
      <w:proofErr w:type="spellStart"/>
      <w:r w:rsidRPr="00EE2DAE">
        <w:rPr>
          <w:lang w:eastAsia="ar-SA"/>
        </w:rPr>
        <w:t>послерейсовый</w:t>
      </w:r>
      <w:proofErr w:type="spellEnd"/>
      <w:r w:rsidRPr="00EE2DAE">
        <w:rPr>
          <w:lang w:eastAsia="ar-SA"/>
        </w:rPr>
        <w:t xml:space="preserve"> медицинский осмотр по рабочим дням  с 07:00 до 9:00 – 1 чел., с 16:00 до 18:00  – 2 чел., с 20:00 до 20:30 – 1 чел.;</w:t>
      </w:r>
    </w:p>
    <w:p w:rsidR="00EE2DAE" w:rsidRPr="00EE2DAE" w:rsidRDefault="00EE2DAE" w:rsidP="00EE2DAE">
      <w:pPr>
        <w:tabs>
          <w:tab w:val="left" w:pos="-284"/>
          <w:tab w:val="left" w:pos="142"/>
          <w:tab w:val="left" w:pos="426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- </w:t>
      </w:r>
      <w:proofErr w:type="spellStart"/>
      <w:r w:rsidRPr="00EE2DAE">
        <w:rPr>
          <w:lang w:eastAsia="ar-SA"/>
        </w:rPr>
        <w:t>предрейсовый</w:t>
      </w:r>
      <w:proofErr w:type="spellEnd"/>
      <w:r w:rsidRPr="00EE2DAE">
        <w:rPr>
          <w:lang w:eastAsia="ar-SA"/>
        </w:rPr>
        <w:t xml:space="preserve"> медицинский осмотр по выходным и праздничным дням с 07:00 до 09:00  –  1 чел., с 19:00 до 21:00 – 1чел;</w:t>
      </w:r>
    </w:p>
    <w:p w:rsidR="00EE2DAE" w:rsidRPr="00EE2DAE" w:rsidRDefault="00EE2DAE" w:rsidP="00EE2DAE">
      <w:pPr>
        <w:tabs>
          <w:tab w:val="left" w:pos="-284"/>
          <w:tab w:val="left" w:pos="142"/>
          <w:tab w:val="left" w:pos="426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- </w:t>
      </w:r>
      <w:proofErr w:type="spellStart"/>
      <w:r w:rsidRPr="00EE2DAE">
        <w:rPr>
          <w:lang w:eastAsia="ar-SA"/>
        </w:rPr>
        <w:t>послерейсовый</w:t>
      </w:r>
      <w:proofErr w:type="spellEnd"/>
      <w:r w:rsidRPr="00EE2DAE">
        <w:rPr>
          <w:lang w:eastAsia="ar-SA"/>
        </w:rPr>
        <w:t xml:space="preserve"> медицинский осмотр по выходным и праздничным дням  с  07:00 до 9:00  – 1 чел.,  с 19:00 до 21:00 – 1 чел.</w:t>
      </w:r>
    </w:p>
    <w:p w:rsidR="00EE2DAE" w:rsidRPr="00EE2DAE" w:rsidRDefault="00EE2DAE" w:rsidP="00EE2DAE">
      <w:pPr>
        <w:tabs>
          <w:tab w:val="left" w:pos="-284"/>
          <w:tab w:val="left" w:pos="142"/>
          <w:tab w:val="left" w:pos="426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на территории Исполнителя, по адресу: </w:t>
      </w:r>
      <w:proofErr w:type="gramStart"/>
      <w:r w:rsidRPr="00EE2DAE">
        <w:rPr>
          <w:lang w:eastAsia="ar-SA"/>
        </w:rPr>
        <w:t>Ленинградская область, г. Светогорск,</w:t>
      </w:r>
      <w:proofErr w:type="gramEnd"/>
      <w:r w:rsidRPr="00EE2DAE">
        <w:rPr>
          <w:b/>
          <w:lang w:eastAsia="ar-SA"/>
        </w:rPr>
        <w:t xml:space="preserve"> </w:t>
      </w:r>
      <w:hyperlink r:id="rId10" w:tgtFrame="_blank" w:history="1">
        <w:r w:rsidRPr="00EE2DAE">
          <w:rPr>
            <w:lang w:eastAsia="ar-SA"/>
          </w:rPr>
          <w:t>Красноармейская ул., 1,</w:t>
        </w:r>
      </w:hyperlink>
    </w:p>
    <w:p w:rsidR="00EE2DAE" w:rsidRPr="00EE2DAE" w:rsidRDefault="00EE2DAE" w:rsidP="00EE2DAE">
      <w:pPr>
        <w:tabs>
          <w:tab w:val="left" w:pos="-284"/>
          <w:tab w:val="left" w:pos="142"/>
          <w:tab w:val="left" w:pos="426"/>
          <w:tab w:val="left" w:pos="709"/>
        </w:tabs>
        <w:suppressAutoHyphens/>
        <w:ind w:right="26" w:firstLine="284"/>
        <w:jc w:val="both"/>
        <w:rPr>
          <w:lang w:eastAsia="ar-SA"/>
        </w:rPr>
      </w:pPr>
      <w:r w:rsidRPr="00EE2DAE">
        <w:rPr>
          <w:lang w:eastAsia="ar-SA"/>
        </w:rPr>
        <w:t xml:space="preserve"> </w:t>
      </w:r>
    </w:p>
    <w:p w:rsidR="00EE2DAE" w:rsidRPr="00EE2DAE" w:rsidRDefault="00EE2DAE" w:rsidP="00EE2DAE">
      <w:pPr>
        <w:numPr>
          <w:ilvl w:val="0"/>
          <w:numId w:val="11"/>
        </w:numPr>
        <w:tabs>
          <w:tab w:val="left" w:pos="709"/>
        </w:tabs>
        <w:suppressAutoHyphens/>
        <w:ind w:right="26"/>
        <w:jc w:val="center"/>
        <w:rPr>
          <w:b/>
          <w:lang w:eastAsia="ar-SA"/>
        </w:rPr>
      </w:pPr>
      <w:r w:rsidRPr="00EE2DAE">
        <w:rPr>
          <w:b/>
          <w:lang w:eastAsia="ar-SA"/>
        </w:rPr>
        <w:t>Права и обязанности сторон</w:t>
      </w:r>
    </w:p>
    <w:p w:rsidR="00EE2DAE" w:rsidRPr="00EE2DAE" w:rsidRDefault="00EE2DAE" w:rsidP="00EE2DAE">
      <w:pPr>
        <w:tabs>
          <w:tab w:val="left" w:pos="709"/>
        </w:tabs>
        <w:suppressAutoHyphens/>
        <w:ind w:left="644" w:right="26"/>
        <w:rPr>
          <w:lang w:eastAsia="ar-SA"/>
        </w:rPr>
      </w:pPr>
    </w:p>
    <w:p w:rsidR="00EE2DAE" w:rsidRPr="00EE2DAE" w:rsidRDefault="00EE2DAE" w:rsidP="00EE2DAE">
      <w:pPr>
        <w:numPr>
          <w:ilvl w:val="1"/>
          <w:numId w:val="8"/>
        </w:numPr>
        <w:tabs>
          <w:tab w:val="left" w:pos="709"/>
          <w:tab w:val="left" w:pos="1134"/>
        </w:tabs>
        <w:suppressAutoHyphens/>
        <w:ind w:right="28" w:firstLine="709"/>
        <w:jc w:val="both"/>
        <w:rPr>
          <w:b/>
          <w:lang w:eastAsia="ar-SA"/>
        </w:rPr>
      </w:pPr>
      <w:r w:rsidRPr="00EE2DAE">
        <w:rPr>
          <w:b/>
          <w:lang w:eastAsia="ar-SA"/>
        </w:rPr>
        <w:t>Исполнитель обязуется:</w:t>
      </w:r>
    </w:p>
    <w:p w:rsidR="00EE2DAE" w:rsidRPr="00EE2DAE" w:rsidRDefault="00EE2DAE" w:rsidP="00EE2DAE">
      <w:pPr>
        <w:numPr>
          <w:ilvl w:val="0"/>
          <w:numId w:val="5"/>
        </w:numPr>
        <w:tabs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lastRenderedPageBreak/>
        <w:t>Обеспечить оказание медицинских услуг надлежащего качества, в полном объеме и своевременно в соответствии с настоящим Договором;</w:t>
      </w:r>
    </w:p>
    <w:p w:rsidR="00EE2DAE" w:rsidRPr="00EE2DAE" w:rsidRDefault="00EE2DAE" w:rsidP="00EE2DAE">
      <w:pPr>
        <w:numPr>
          <w:ilvl w:val="0"/>
          <w:numId w:val="5"/>
        </w:numPr>
        <w:tabs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Выдавать Заказчику письменное заключение о результатах проведенных исследований, предусмотренных настоящим Договором;</w:t>
      </w:r>
    </w:p>
    <w:p w:rsidR="00EE2DAE" w:rsidRPr="00EE2DAE" w:rsidRDefault="00EE2DAE" w:rsidP="00EE2DAE">
      <w:pPr>
        <w:numPr>
          <w:ilvl w:val="0"/>
          <w:numId w:val="5"/>
        </w:numPr>
        <w:tabs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Обеспечить Заказчика в установленном порядке информацией, включающей в себя сведения о месте оказания услуг, режиме работы, об условиях предоставления и получения этих услуг.</w:t>
      </w:r>
    </w:p>
    <w:p w:rsidR="00EE2DAE" w:rsidRPr="00EE2DAE" w:rsidRDefault="00EE2DAE" w:rsidP="00EE2DAE">
      <w:pPr>
        <w:numPr>
          <w:ilvl w:val="0"/>
          <w:numId w:val="5"/>
        </w:numPr>
        <w:tabs>
          <w:tab w:val="left" w:pos="709"/>
          <w:tab w:val="left" w:pos="1134"/>
        </w:tabs>
        <w:suppressAutoHyphens/>
        <w:ind w:right="28"/>
        <w:jc w:val="both"/>
        <w:rPr>
          <w:lang w:eastAsia="ar-SA"/>
        </w:rPr>
      </w:pPr>
      <w:proofErr w:type="gramStart"/>
      <w:r w:rsidRPr="00EE2DAE">
        <w:rPr>
          <w:lang w:eastAsia="ar-SA"/>
        </w:rPr>
        <w:t>Предоставить Заказчику платежные документы</w:t>
      </w:r>
      <w:proofErr w:type="gramEnd"/>
      <w:r w:rsidRPr="00EE2DAE">
        <w:rPr>
          <w:lang w:eastAsia="ar-SA"/>
        </w:rPr>
        <w:t xml:space="preserve">: Акты сдачи-приемки оказанных услуг </w:t>
      </w:r>
    </w:p>
    <w:p w:rsidR="00EE2DAE" w:rsidRPr="00EE2DAE" w:rsidRDefault="00EE2DAE" w:rsidP="00EE2DAE">
      <w:pPr>
        <w:tabs>
          <w:tab w:val="left" w:pos="709"/>
          <w:tab w:val="left" w:pos="1134"/>
        </w:tabs>
        <w:suppressAutoHyphens/>
        <w:ind w:left="786" w:right="28"/>
        <w:jc w:val="both"/>
        <w:rPr>
          <w:lang w:eastAsia="ar-SA"/>
        </w:rPr>
      </w:pPr>
      <w:r w:rsidRPr="00EE2DAE">
        <w:rPr>
          <w:lang w:eastAsia="ar-SA"/>
        </w:rPr>
        <w:t>(Приложение №3).</w:t>
      </w:r>
    </w:p>
    <w:p w:rsidR="00EE2DAE" w:rsidRPr="00EE2DAE" w:rsidRDefault="00EE2DAE" w:rsidP="00EE2DAE">
      <w:pPr>
        <w:numPr>
          <w:ilvl w:val="0"/>
          <w:numId w:val="5"/>
        </w:numPr>
        <w:tabs>
          <w:tab w:val="left" w:pos="709"/>
          <w:tab w:val="left" w:pos="1134"/>
        </w:tabs>
        <w:suppressAutoHyphens/>
        <w:ind w:right="28"/>
        <w:jc w:val="both"/>
        <w:rPr>
          <w:lang w:eastAsia="ar-SA"/>
        </w:rPr>
      </w:pPr>
      <w:r w:rsidRPr="00EE2DAE">
        <w:rPr>
          <w:lang w:eastAsia="ar-SA"/>
        </w:rPr>
        <w:t xml:space="preserve"> Обеспечить выполнение принятых на себя обязательств по оказанию медицинских услуг.</w:t>
      </w:r>
    </w:p>
    <w:p w:rsidR="00EE2DAE" w:rsidRPr="00EE2DAE" w:rsidRDefault="00EE2DAE" w:rsidP="00EE2DAE">
      <w:pPr>
        <w:numPr>
          <w:ilvl w:val="1"/>
          <w:numId w:val="8"/>
        </w:numPr>
        <w:tabs>
          <w:tab w:val="left" w:pos="709"/>
          <w:tab w:val="left" w:pos="1134"/>
        </w:tabs>
        <w:suppressAutoHyphens/>
        <w:ind w:right="28" w:firstLine="709"/>
        <w:jc w:val="both"/>
        <w:rPr>
          <w:b/>
          <w:lang w:eastAsia="ar-SA"/>
        </w:rPr>
      </w:pPr>
      <w:r w:rsidRPr="00EE2DAE">
        <w:rPr>
          <w:b/>
          <w:lang w:eastAsia="ar-SA"/>
        </w:rPr>
        <w:t>Заказчик имеет право:</w:t>
      </w:r>
    </w:p>
    <w:p w:rsidR="00EE2DAE" w:rsidRPr="00EE2DAE" w:rsidRDefault="00EE2DAE" w:rsidP="00EE2DAE">
      <w:pPr>
        <w:numPr>
          <w:ilvl w:val="0"/>
          <w:numId w:val="6"/>
        </w:numPr>
        <w:tabs>
          <w:tab w:val="clear" w:pos="720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Получить имеющуюся информацию о результатах исследования в форме письменного заключения Исполнителя;</w:t>
      </w:r>
    </w:p>
    <w:p w:rsidR="00EE2DAE" w:rsidRPr="00EE2DAE" w:rsidRDefault="00EE2DAE" w:rsidP="00EE2DAE">
      <w:pPr>
        <w:numPr>
          <w:ilvl w:val="0"/>
          <w:numId w:val="6"/>
        </w:numPr>
        <w:tabs>
          <w:tab w:val="clear" w:pos="720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Требовать предоставления услуг надлежащего качества, сведений о наличии лицензий.</w:t>
      </w:r>
    </w:p>
    <w:p w:rsidR="00EE2DAE" w:rsidRPr="00EE2DAE" w:rsidRDefault="00EE2DAE" w:rsidP="00EE2DAE">
      <w:pPr>
        <w:numPr>
          <w:ilvl w:val="0"/>
          <w:numId w:val="6"/>
        </w:numPr>
        <w:tabs>
          <w:tab w:val="clear" w:pos="720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Заказчик обязуется:</w:t>
      </w:r>
    </w:p>
    <w:p w:rsidR="00EE2DAE" w:rsidRPr="00EE2DAE" w:rsidRDefault="00EE2DAE" w:rsidP="00EE2DAE">
      <w:pPr>
        <w:numPr>
          <w:ilvl w:val="0"/>
          <w:numId w:val="6"/>
        </w:numPr>
        <w:tabs>
          <w:tab w:val="clear" w:pos="720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Своевременно производить оплату и подписание Актов сдачи-приемки оказанных услуг.</w:t>
      </w:r>
    </w:p>
    <w:p w:rsidR="00EE2DAE" w:rsidRPr="00EE2DAE" w:rsidRDefault="00EE2DAE" w:rsidP="00EE2DAE">
      <w:pPr>
        <w:numPr>
          <w:ilvl w:val="0"/>
          <w:numId w:val="6"/>
        </w:numPr>
        <w:tabs>
          <w:tab w:val="clear" w:pos="720"/>
          <w:tab w:val="left" w:pos="-284"/>
          <w:tab w:val="left" w:pos="495"/>
          <w:tab w:val="left" w:pos="709"/>
          <w:tab w:val="left" w:pos="1134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    Самостоятельно доставляет своих пациентов до места исследования и обратно.</w:t>
      </w:r>
    </w:p>
    <w:p w:rsidR="00EE2DAE" w:rsidRPr="00EE2DAE" w:rsidRDefault="00EE2DAE" w:rsidP="00EE2DAE">
      <w:pPr>
        <w:tabs>
          <w:tab w:val="left" w:pos="-284"/>
          <w:tab w:val="left" w:pos="495"/>
          <w:tab w:val="left" w:pos="1134"/>
        </w:tabs>
        <w:suppressAutoHyphens/>
        <w:ind w:right="28"/>
        <w:jc w:val="both"/>
        <w:rPr>
          <w:lang w:eastAsia="ar-SA"/>
        </w:rPr>
      </w:pPr>
      <w:r w:rsidRPr="00EE2DAE">
        <w:rPr>
          <w:lang w:eastAsia="ar-SA"/>
        </w:rPr>
        <w:t xml:space="preserve">            2.3. Прохождение медицинского осмотра осуществляется по графику, на территории Исполнителя, по адресу: Ленинградская область, г. Светогорск, ул. Красноармейская ул., 1.</w:t>
      </w:r>
    </w:p>
    <w:p w:rsidR="00EE2DAE" w:rsidRPr="00EE2DAE" w:rsidRDefault="00EE2DAE" w:rsidP="00EE2DAE">
      <w:pPr>
        <w:tabs>
          <w:tab w:val="left" w:pos="709"/>
          <w:tab w:val="left" w:pos="1134"/>
        </w:tabs>
        <w:suppressAutoHyphens/>
        <w:ind w:right="28"/>
        <w:rPr>
          <w:b/>
          <w:lang w:eastAsia="ar-SA"/>
        </w:rPr>
      </w:pPr>
    </w:p>
    <w:p w:rsidR="00EE2DAE" w:rsidRPr="00EE2DAE" w:rsidRDefault="00EE2DAE" w:rsidP="00EE2DAE">
      <w:pPr>
        <w:tabs>
          <w:tab w:val="left" w:pos="709"/>
          <w:tab w:val="left" w:pos="1134"/>
        </w:tabs>
        <w:suppressAutoHyphens/>
        <w:ind w:right="28" w:firstLine="709"/>
        <w:jc w:val="center"/>
        <w:rPr>
          <w:b/>
          <w:lang w:eastAsia="ar-SA"/>
        </w:rPr>
      </w:pP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jc w:val="center"/>
        <w:rPr>
          <w:b/>
          <w:lang w:eastAsia="ar-SA"/>
        </w:rPr>
      </w:pPr>
      <w:r w:rsidRPr="00EE2DAE">
        <w:rPr>
          <w:b/>
          <w:lang w:eastAsia="ar-SA"/>
        </w:rPr>
        <w:t>3.  Цена и порядок расчетов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jc w:val="center"/>
        <w:rPr>
          <w:b/>
          <w:lang w:eastAsia="ar-SA"/>
        </w:rPr>
      </w:pPr>
    </w:p>
    <w:p w:rsidR="00EE2DAE" w:rsidRPr="00EE2DAE" w:rsidRDefault="00EE2DAE" w:rsidP="00EE2DAE">
      <w:pPr>
        <w:numPr>
          <w:ilvl w:val="1"/>
          <w:numId w:val="9"/>
        </w:numPr>
        <w:tabs>
          <w:tab w:val="left" w:pos="709"/>
        </w:tabs>
        <w:suppressAutoHyphens/>
        <w:ind w:right="26" w:firstLine="709"/>
        <w:jc w:val="both"/>
        <w:rPr>
          <w:lang w:eastAsia="ar-SA"/>
        </w:rPr>
      </w:pPr>
      <w:r w:rsidRPr="00EE2DAE">
        <w:rPr>
          <w:lang w:eastAsia="ar-SA"/>
        </w:rPr>
        <w:t>Стоимость услуг, предоставляемых ЗАКАЗЧИКУ, определяется на основании прейскуранта цен на оказание платных медицинских услуг (Приложение № 2). Оказанные услуги не облагаются налогом на добавленную стоимость в соответствии с п.2 ст.149 Налогового кодекса РФ.</w:t>
      </w:r>
    </w:p>
    <w:p w:rsidR="00EE2DAE" w:rsidRPr="00EE2DAE" w:rsidRDefault="00EE2DAE" w:rsidP="00EE2DAE">
      <w:pPr>
        <w:numPr>
          <w:ilvl w:val="1"/>
          <w:numId w:val="9"/>
        </w:numPr>
        <w:tabs>
          <w:tab w:val="left" w:pos="709"/>
        </w:tabs>
        <w:suppressAutoHyphens/>
        <w:ind w:right="26" w:firstLine="709"/>
        <w:jc w:val="both"/>
        <w:rPr>
          <w:lang w:eastAsia="ar-SA"/>
        </w:rPr>
      </w:pPr>
      <w:r w:rsidRPr="00EE2DAE">
        <w:rPr>
          <w:lang w:eastAsia="ar-SA"/>
        </w:rPr>
        <w:t xml:space="preserve">Стоимость одной медицинской услуги по данному договору устанавливается </w:t>
      </w:r>
      <w:r w:rsidRPr="00EE2DAE">
        <w:rPr>
          <w:b/>
          <w:lang w:eastAsia="ar-SA"/>
        </w:rPr>
        <w:t xml:space="preserve">ежемесячно </w:t>
      </w:r>
      <w:r w:rsidRPr="00EE2DAE">
        <w:rPr>
          <w:lang w:eastAsia="ar-SA"/>
        </w:rPr>
        <w:t xml:space="preserve">в сумме – </w:t>
      </w:r>
      <w:r w:rsidRPr="00EE2DAE">
        <w:rPr>
          <w:b/>
          <w:lang w:eastAsia="ar-SA"/>
        </w:rPr>
        <w:t xml:space="preserve">33 000  (тридцать три тысячи) </w:t>
      </w:r>
      <w:r w:rsidRPr="00EE2DAE">
        <w:rPr>
          <w:lang w:eastAsia="ar-SA"/>
        </w:rPr>
        <w:t xml:space="preserve">рублей 00 копеек, (НДС не облагается). </w:t>
      </w:r>
    </w:p>
    <w:p w:rsidR="00EE2DAE" w:rsidRPr="00EE2DAE" w:rsidRDefault="00EE2DAE" w:rsidP="00EE2DAE">
      <w:pPr>
        <w:suppressAutoHyphens/>
        <w:ind w:firstLine="709"/>
        <w:jc w:val="both"/>
        <w:rPr>
          <w:lang w:eastAsia="ar-SA"/>
        </w:rPr>
      </w:pPr>
      <w:r w:rsidRPr="00EE2DAE">
        <w:rPr>
          <w:lang w:eastAsia="ar-SA"/>
        </w:rPr>
        <w:t xml:space="preserve">     Общая стоимость договора за весь период его действия составляет </w:t>
      </w:r>
      <w:r w:rsidRPr="00EE2DAE">
        <w:rPr>
          <w:rFonts w:eastAsia="Courier New"/>
          <w:b/>
        </w:rPr>
        <w:t>1 188 000 (</w:t>
      </w:r>
      <w:r w:rsidRPr="00EE2DAE">
        <w:t>один миллион сто восемьдесят восемь тысяч</w:t>
      </w:r>
      <w:r w:rsidRPr="00EE2DAE">
        <w:rPr>
          <w:rFonts w:eastAsia="Courier New"/>
        </w:rPr>
        <w:t>) рублей 00 копеек</w:t>
      </w:r>
      <w:r w:rsidRPr="00EE2DAE">
        <w:rPr>
          <w:lang w:eastAsia="ar-SA"/>
        </w:rPr>
        <w:t xml:space="preserve">, (НДС не облагается). </w:t>
      </w:r>
    </w:p>
    <w:p w:rsidR="00EE2DAE" w:rsidRPr="00EE2DAE" w:rsidRDefault="00EE2DAE" w:rsidP="00EE2DAE">
      <w:pPr>
        <w:suppressAutoHyphens/>
        <w:ind w:firstLine="709"/>
        <w:jc w:val="both"/>
        <w:rPr>
          <w:lang w:eastAsia="ar-SA"/>
        </w:rPr>
      </w:pPr>
      <w:r w:rsidRPr="00EE2DAE">
        <w:rPr>
          <w:lang w:eastAsia="ar-SA"/>
        </w:rPr>
        <w:t>3.3. Оплата фактически оказанных услуг Исполнителем осуществляется Заказчиком ежемесячно, путем перечисления денежных средств на расчетный счет Исполнителя в течение 15 (пятнадцати) рабочих дней с момента подписания Актов сдачи-приемки оказанных услуг.</w:t>
      </w:r>
    </w:p>
    <w:p w:rsidR="00EE2DAE" w:rsidRPr="00EE2DAE" w:rsidRDefault="00EE2DAE" w:rsidP="00EE2DAE">
      <w:pPr>
        <w:suppressAutoHyphens/>
        <w:ind w:firstLine="709"/>
        <w:jc w:val="both"/>
        <w:rPr>
          <w:lang w:eastAsia="ar-SA"/>
        </w:rPr>
      </w:pPr>
      <w:r w:rsidRPr="00EE2DAE">
        <w:rPr>
          <w:lang w:eastAsia="ar-SA"/>
        </w:rPr>
        <w:t xml:space="preserve">3.4. Оплата оказанных услуг производится Заказчиком при наличии оригиналов первичных документов (Актов сдачи-приемки оказанных услуг), оформленных в соответствии с требованиями действующего законодательства. Подрядчик несет ответственность за правильно оформленные первичные учетные  документы в соответствии с требованиями ст. 9 Федерального закона от 06.12.2011 №402-ФЗ «О бухгалтерском учете» и </w:t>
      </w:r>
      <w:proofErr w:type="gramStart"/>
      <w:r w:rsidRPr="00EE2DAE">
        <w:rPr>
          <w:lang w:eastAsia="ar-SA"/>
        </w:rPr>
        <w:t>счет-фактуры</w:t>
      </w:r>
      <w:proofErr w:type="gramEnd"/>
      <w:r w:rsidRPr="00EE2DAE">
        <w:rPr>
          <w:lang w:eastAsia="ar-SA"/>
        </w:rPr>
        <w:t xml:space="preserve"> в соответствии с НК РФ. В случае отказа налоговым</w:t>
      </w:r>
      <w:bookmarkStart w:id="0" w:name="_GoBack"/>
      <w:bookmarkEnd w:id="0"/>
      <w:r w:rsidRPr="00EE2DAE">
        <w:rPr>
          <w:lang w:eastAsia="ar-SA"/>
        </w:rPr>
        <w:t xml:space="preserve">и органами признания расходов для целей налогообложения </w:t>
      </w:r>
      <w:proofErr w:type="gramStart"/>
      <w:r w:rsidRPr="00EE2DAE">
        <w:rPr>
          <w:lang w:eastAsia="ar-SA"/>
        </w:rPr>
        <w:t>прибыли</w:t>
      </w:r>
      <w:proofErr w:type="gramEnd"/>
      <w:r w:rsidRPr="00EE2DAE">
        <w:rPr>
          <w:lang w:eastAsia="ar-SA"/>
        </w:rPr>
        <w:t xml:space="preserve"> на основании неверно оформленных первичных документов Подрядчик возмещает Заказчику сумму не принятых расходов.»  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709"/>
        <w:jc w:val="both"/>
        <w:rPr>
          <w:lang w:eastAsia="ar-SA"/>
        </w:rPr>
      </w:pPr>
      <w:r w:rsidRPr="00EE2DAE">
        <w:rPr>
          <w:lang w:eastAsia="ar-SA"/>
        </w:rPr>
        <w:t>3.5.При прекращении договора, расчеты и подписание Актов сдачи-приемки оказанных услуг  Сторонами производятся в срок не более десяти дней с момента получения письменного уведомления Сторон о прекращении действия Договора.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709"/>
        <w:jc w:val="both"/>
        <w:rPr>
          <w:lang w:eastAsia="ar-SA"/>
        </w:rPr>
      </w:pP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jc w:val="center"/>
        <w:rPr>
          <w:b/>
          <w:bCs/>
          <w:lang w:eastAsia="ar-SA"/>
        </w:rPr>
      </w:pPr>
      <w:r w:rsidRPr="00EE2DAE">
        <w:rPr>
          <w:b/>
          <w:bCs/>
          <w:lang w:eastAsia="ar-SA"/>
        </w:rPr>
        <w:t>4. Ответственность сторон договора.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jc w:val="center"/>
        <w:rPr>
          <w:b/>
          <w:bCs/>
          <w:lang w:eastAsia="ar-SA"/>
        </w:rPr>
      </w:pPr>
    </w:p>
    <w:p w:rsidR="00EE2DAE" w:rsidRPr="00EE2DAE" w:rsidRDefault="00EE2DAE" w:rsidP="00EE2DAE">
      <w:pPr>
        <w:widowControl w:val="0"/>
        <w:tabs>
          <w:tab w:val="left" w:pos="2340"/>
        </w:tabs>
        <w:suppressAutoHyphens/>
        <w:ind w:firstLine="709"/>
        <w:jc w:val="both"/>
        <w:rPr>
          <w:rFonts w:eastAsia="Arial Unicode MS"/>
          <w:color w:val="000000"/>
          <w:lang w:eastAsia="zh-CN" w:bidi="ru-RU"/>
        </w:rPr>
      </w:pPr>
      <w:r w:rsidRPr="00EE2DAE">
        <w:rPr>
          <w:rFonts w:eastAsia="Arial Unicode MS"/>
          <w:color w:val="000000"/>
          <w:lang w:eastAsia="zh-CN" w:bidi="ru-RU"/>
        </w:rPr>
        <w:t>4.1. Меры ответственности сторон, не предусмотренные в настоящем Договоре, применяются к Сторонам в соответствии с нормами гражданского законодательства,  действующего на территории Российской Федерации.</w:t>
      </w:r>
    </w:p>
    <w:p w:rsidR="00EE2DAE" w:rsidRPr="00EE2DAE" w:rsidRDefault="00EE2DAE" w:rsidP="00EE2DAE">
      <w:pPr>
        <w:widowControl w:val="0"/>
        <w:tabs>
          <w:tab w:val="left" w:pos="2340"/>
        </w:tabs>
        <w:suppressAutoHyphens/>
        <w:ind w:firstLine="709"/>
        <w:jc w:val="both"/>
      </w:pPr>
      <w:r w:rsidRPr="00EE2DAE">
        <w:rPr>
          <w:rFonts w:eastAsia="Arial Unicode MS"/>
          <w:color w:val="000000"/>
          <w:lang w:eastAsia="zh-CN" w:bidi="ru-RU"/>
        </w:rPr>
        <w:t xml:space="preserve">4.2. </w:t>
      </w:r>
      <w:proofErr w:type="gramStart"/>
      <w:r w:rsidRPr="00EE2DAE">
        <w:t xml:space="preserve">В случае изменений в цепочке собственников Исполнителя включая бенефициаров, (в </w:t>
      </w:r>
      <w:r w:rsidRPr="00EE2DAE">
        <w:lastRenderedPageBreak/>
        <w:t xml:space="preserve">том числе конечных), и (или) в исполнительных органах Исполнителя последний представляет  Заказчику информацию об изменениях по адресу электронной почты: </w:t>
      </w:r>
      <w:proofErr w:type="spellStart"/>
      <w:r w:rsidRPr="00EE2DAE">
        <w:t>okz-ben</w:t>
      </w:r>
      <w:proofErr w:type="spellEnd"/>
      <w:r w:rsidRPr="00EE2DAE">
        <w:rPr>
          <w:lang w:val="en-US"/>
        </w:rPr>
        <w:t>e</w:t>
      </w:r>
      <w:r w:rsidRPr="00EE2DAE">
        <w:t>ficiar@gazprom-lenobl.ru в течение 3 (трех) календарных дней после таких изменений с подтверждением соответствующими документами.</w:t>
      </w:r>
      <w:proofErr w:type="gramEnd"/>
    </w:p>
    <w:p w:rsidR="00EE2DAE" w:rsidRPr="00EE2DAE" w:rsidRDefault="00EE2DAE" w:rsidP="00EE2DAE">
      <w:pPr>
        <w:widowControl w:val="0"/>
        <w:tabs>
          <w:tab w:val="left" w:pos="2340"/>
        </w:tabs>
        <w:suppressAutoHyphens/>
        <w:ind w:firstLine="709"/>
        <w:jc w:val="both"/>
        <w:rPr>
          <w:rFonts w:eastAsia="Arial Unicode MS"/>
          <w:color w:val="000000"/>
          <w:lang w:eastAsia="zh-CN" w:bidi="ru-RU"/>
        </w:rPr>
      </w:pPr>
      <w:r w:rsidRPr="00EE2DAE">
        <w:t xml:space="preserve">4.3. </w:t>
      </w:r>
      <w:r w:rsidRPr="00EE2DAE">
        <w:rPr>
          <w:rFonts w:eastAsia="Arial Unicode MS"/>
          <w:color w:val="000000"/>
          <w:lang w:eastAsia="zh-CN" w:bidi="ru-RU"/>
        </w:rPr>
        <w:t>Заказчик вправе в одностороннем порядке отказаться от исполнения Договора путем направления Подрядчику письменного уведомления об отказе от исполнения Договора в одностороннем порядке не позднее, чем за 7 (семь) календарных дней до предполагаемой даты расторжения Договора.</w:t>
      </w:r>
    </w:p>
    <w:p w:rsidR="00EE2DAE" w:rsidRPr="00EE2DAE" w:rsidRDefault="00EE2DAE" w:rsidP="00EE2DAE">
      <w:pPr>
        <w:widowControl w:val="0"/>
        <w:tabs>
          <w:tab w:val="left" w:pos="2340"/>
        </w:tabs>
        <w:suppressAutoHyphens/>
        <w:ind w:firstLine="709"/>
        <w:jc w:val="both"/>
        <w:rPr>
          <w:rFonts w:eastAsia="Arial Unicode MS"/>
          <w:color w:val="000000"/>
          <w:lang w:eastAsia="zh-CN" w:bidi="ru-RU"/>
        </w:rPr>
      </w:pPr>
      <w:r w:rsidRPr="00EE2DAE">
        <w:rPr>
          <w:rFonts w:eastAsia="Arial Unicode MS"/>
          <w:color w:val="000000"/>
          <w:lang w:eastAsia="zh-CN" w:bidi="ru-RU"/>
        </w:rPr>
        <w:t xml:space="preserve">В этом случае Договор считается расторгнутым </w:t>
      </w:r>
      <w:proofErr w:type="gramStart"/>
      <w:r w:rsidRPr="00EE2DAE">
        <w:rPr>
          <w:rFonts w:eastAsia="Arial Unicode MS"/>
          <w:color w:val="000000"/>
          <w:lang w:eastAsia="zh-CN" w:bidi="ru-RU"/>
        </w:rPr>
        <w:t>с даты указанной в уведомлении об отказе от исполнения  Договора в одностороннем порядке</w:t>
      </w:r>
      <w:proofErr w:type="gramEnd"/>
      <w:r w:rsidRPr="00EE2DAE">
        <w:rPr>
          <w:rFonts w:eastAsia="Arial Unicode MS"/>
          <w:color w:val="000000"/>
          <w:lang w:eastAsia="zh-CN" w:bidi="ru-RU"/>
        </w:rPr>
        <w:t xml:space="preserve">. </w:t>
      </w:r>
    </w:p>
    <w:p w:rsidR="00EE2DAE" w:rsidRPr="00EE2DAE" w:rsidRDefault="00EE2DAE" w:rsidP="00EE2DAE">
      <w:pPr>
        <w:widowControl w:val="0"/>
        <w:tabs>
          <w:tab w:val="left" w:pos="2340"/>
        </w:tabs>
        <w:suppressAutoHyphens/>
        <w:ind w:firstLine="709"/>
        <w:jc w:val="both"/>
      </w:pPr>
      <w:r w:rsidRPr="00EE2DAE">
        <w:rPr>
          <w:rFonts w:eastAsia="Arial Unicode MS"/>
          <w:color w:val="000000"/>
          <w:lang w:eastAsia="zh-CN" w:bidi="ru-RU"/>
        </w:rPr>
        <w:t xml:space="preserve">4.4. </w:t>
      </w:r>
      <w:r w:rsidRPr="00EE2DAE">
        <w:t>Споры и разногласия, которые могут возникнуть при исполнении настоящего Договора, разрешаются Сторонами в досудебном порядке, путем направления претензии. Срок ответа на претензию – 10 (десять) календарных дней  со дня направления претензии, при этом дата направления претензии по средствам факсимильной или электронной связи будет считаться датой получения данного документа стороной.</w:t>
      </w:r>
    </w:p>
    <w:p w:rsidR="00EE2DAE" w:rsidRPr="00EE2DAE" w:rsidRDefault="00EE2DAE" w:rsidP="00EE2DAE">
      <w:pPr>
        <w:widowControl w:val="0"/>
        <w:tabs>
          <w:tab w:val="left" w:pos="2340"/>
        </w:tabs>
        <w:suppressAutoHyphens/>
        <w:ind w:firstLine="709"/>
        <w:jc w:val="both"/>
        <w:rPr>
          <w:rFonts w:eastAsia="Arial Unicode MS"/>
          <w:color w:val="000000"/>
          <w:lang w:eastAsia="zh-CN" w:bidi="ru-RU"/>
        </w:rPr>
      </w:pPr>
      <w:r w:rsidRPr="00EE2DAE">
        <w:t xml:space="preserve">4.5. В случае не урегулирования споров и разногласий в досудебном претензионном порядке, по истечении срока рассмотрения претензии, установленного  настоящим пунктом, Стороны вправе обратиться в Арбитражный суд г. Санкт-Петербурга и Ленинградской области в порядке, установленном действующим законодательством Российской Федерации. При этом все документы, в том числе претензии, исковые заявления, судебные повестки и иные подобные документы, направляются Стороной по адресам, указанным в Договоре, если другая Сторона своевременно не сообщила иной адрес (адреса).    </w:t>
      </w:r>
    </w:p>
    <w:p w:rsidR="00EE2DAE" w:rsidRPr="00EE2DAE" w:rsidRDefault="00EE2DAE" w:rsidP="00EE2DAE">
      <w:pPr>
        <w:widowControl w:val="0"/>
        <w:tabs>
          <w:tab w:val="left" w:pos="2844"/>
        </w:tabs>
        <w:ind w:right="20" w:firstLine="709"/>
        <w:jc w:val="both"/>
        <w:rPr>
          <w:rFonts w:eastAsia="Arial Unicode MS"/>
          <w:color w:val="000000"/>
          <w:lang w:eastAsia="zh-CN" w:bidi="ru-RU"/>
        </w:rPr>
      </w:pPr>
      <w:r w:rsidRPr="00EE2DAE">
        <w:t xml:space="preserve">    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709"/>
        <w:rPr>
          <w:b/>
          <w:bCs/>
          <w:lang w:eastAsia="ar-SA"/>
        </w:rPr>
      </w:pP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jc w:val="center"/>
        <w:rPr>
          <w:b/>
          <w:bCs/>
          <w:lang w:eastAsia="ar-SA"/>
        </w:rPr>
      </w:pPr>
      <w:r w:rsidRPr="00EE2DAE">
        <w:rPr>
          <w:b/>
          <w:bCs/>
          <w:lang w:eastAsia="ar-SA"/>
        </w:rPr>
        <w:t>5. Заключительные положения.</w:t>
      </w:r>
    </w:p>
    <w:p w:rsidR="00EE2DAE" w:rsidRPr="00EE2DAE" w:rsidRDefault="00EE2DAE" w:rsidP="00EE2DAE">
      <w:pPr>
        <w:tabs>
          <w:tab w:val="left" w:pos="709"/>
        </w:tabs>
        <w:suppressAutoHyphens/>
        <w:ind w:right="26" w:firstLine="284"/>
        <w:jc w:val="center"/>
        <w:rPr>
          <w:b/>
          <w:bCs/>
          <w:lang w:eastAsia="ar-SA"/>
        </w:rPr>
      </w:pPr>
    </w:p>
    <w:p w:rsidR="00EE2DAE" w:rsidRPr="00EE2DAE" w:rsidRDefault="00EE2DAE" w:rsidP="00EE2DAE">
      <w:pPr>
        <w:numPr>
          <w:ilvl w:val="1"/>
          <w:numId w:val="10"/>
        </w:numPr>
        <w:tabs>
          <w:tab w:val="left" w:pos="0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 xml:space="preserve">Настоящий договор действует до 31 марта 2023 года, вступает в силу </w:t>
      </w:r>
      <w:proofErr w:type="gramStart"/>
      <w:r w:rsidRPr="00EE2DAE">
        <w:rPr>
          <w:lang w:eastAsia="ar-SA"/>
        </w:rPr>
        <w:t>с даты подписания</w:t>
      </w:r>
      <w:proofErr w:type="gramEnd"/>
      <w:r w:rsidRPr="00EE2DAE">
        <w:rPr>
          <w:lang w:eastAsia="ar-SA"/>
        </w:rPr>
        <w:t xml:space="preserve"> и распространяется на отношения, возникшие с 01.01.2020 года.</w:t>
      </w:r>
    </w:p>
    <w:p w:rsidR="00EE2DAE" w:rsidRPr="00EE2DAE" w:rsidRDefault="00EE2DAE" w:rsidP="00EE2DAE">
      <w:pPr>
        <w:numPr>
          <w:ilvl w:val="1"/>
          <w:numId w:val="10"/>
        </w:numPr>
        <w:tabs>
          <w:tab w:val="left" w:pos="0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Любые изменения и дополнения к настоящему договору считаются действительными, если они оформлены в письменном виде, согласованы сторонами.</w:t>
      </w:r>
    </w:p>
    <w:p w:rsidR="00EE2DAE" w:rsidRPr="00EE2DAE" w:rsidRDefault="00EE2DAE" w:rsidP="00EE2DAE">
      <w:pPr>
        <w:numPr>
          <w:ilvl w:val="1"/>
          <w:numId w:val="10"/>
        </w:numPr>
        <w:tabs>
          <w:tab w:val="left" w:pos="0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В случае изменения цены Исполнитель обязуется за один месяц письменно уведомить об этом Заказчика.</w:t>
      </w:r>
    </w:p>
    <w:p w:rsidR="00EE2DAE" w:rsidRPr="00EE2DAE" w:rsidRDefault="00EE2DAE" w:rsidP="00EE2DAE">
      <w:pPr>
        <w:numPr>
          <w:ilvl w:val="1"/>
          <w:numId w:val="10"/>
        </w:numPr>
        <w:tabs>
          <w:tab w:val="left" w:pos="709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Расторжение настоящего договора допускается по соглашению, а также в других случаях, предусмотренных действующим законодательством.</w:t>
      </w:r>
    </w:p>
    <w:p w:rsidR="00EE2DAE" w:rsidRPr="00EE2DAE" w:rsidRDefault="00EE2DAE" w:rsidP="00EE2DAE">
      <w:pPr>
        <w:numPr>
          <w:ilvl w:val="1"/>
          <w:numId w:val="10"/>
        </w:numPr>
        <w:tabs>
          <w:tab w:val="left" w:pos="709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В случае отказа Заказчика после заключения договора от получения медицинских услуг, договор расторгается, при этом Заказчик оплачивает Исполнителю фактически понесенные Исполнителем расходы, связанные с исполнением обязательств по договору.</w:t>
      </w:r>
    </w:p>
    <w:p w:rsidR="00EE2DAE" w:rsidRPr="00EE2DAE" w:rsidRDefault="00EE2DAE" w:rsidP="00EE2DAE">
      <w:pPr>
        <w:numPr>
          <w:ilvl w:val="1"/>
          <w:numId w:val="10"/>
        </w:numPr>
        <w:tabs>
          <w:tab w:val="left" w:pos="709"/>
        </w:tabs>
        <w:suppressAutoHyphens/>
        <w:ind w:right="28" w:firstLine="709"/>
        <w:jc w:val="both"/>
        <w:rPr>
          <w:lang w:eastAsia="ar-SA"/>
        </w:rPr>
      </w:pPr>
      <w:r w:rsidRPr="00EE2DAE">
        <w:rPr>
          <w:lang w:eastAsia="ar-SA"/>
        </w:rPr>
        <w:t>Договор составлен в двух экземплярах, имеющих одинаковую юридическую силу, по одному для каждой из сторон.</w:t>
      </w:r>
    </w:p>
    <w:p w:rsidR="00EE2DAE" w:rsidRPr="00EE2DAE" w:rsidRDefault="00EE2DAE" w:rsidP="00EE2DAE">
      <w:pPr>
        <w:numPr>
          <w:ilvl w:val="1"/>
          <w:numId w:val="10"/>
        </w:numPr>
        <w:tabs>
          <w:tab w:val="left" w:pos="709"/>
        </w:tabs>
        <w:suppressAutoHyphens/>
        <w:ind w:right="26" w:firstLine="709"/>
        <w:jc w:val="both"/>
        <w:rPr>
          <w:lang w:eastAsia="ar-SA"/>
        </w:rPr>
      </w:pPr>
      <w:r w:rsidRPr="00EE2DAE">
        <w:rPr>
          <w:lang w:eastAsia="ar-SA"/>
        </w:rPr>
        <w:t>К настоящему Договору прилагаются и являются его неотъемлемой частью:</w:t>
      </w:r>
    </w:p>
    <w:p w:rsidR="00EE2DAE" w:rsidRPr="00EE2DAE" w:rsidRDefault="00EE2DAE" w:rsidP="00EE2DAE">
      <w:pPr>
        <w:autoSpaceDE w:val="0"/>
        <w:autoSpaceDN w:val="0"/>
        <w:adjustRightInd w:val="0"/>
        <w:ind w:firstLine="709"/>
        <w:rPr>
          <w:color w:val="000000"/>
        </w:rPr>
      </w:pPr>
      <w:r w:rsidRPr="00EE2DAE">
        <w:rPr>
          <w:color w:val="000000"/>
        </w:rPr>
        <w:t>- Приложение № 1 – Лицензия</w:t>
      </w:r>
    </w:p>
    <w:p w:rsidR="00EE2DAE" w:rsidRPr="00EE2DAE" w:rsidRDefault="00EE2DAE" w:rsidP="00EE2DAE">
      <w:pPr>
        <w:autoSpaceDE w:val="0"/>
        <w:autoSpaceDN w:val="0"/>
        <w:adjustRightInd w:val="0"/>
        <w:ind w:firstLine="709"/>
        <w:rPr>
          <w:color w:val="000000"/>
        </w:rPr>
      </w:pPr>
      <w:r w:rsidRPr="00EE2DAE">
        <w:rPr>
          <w:color w:val="000000"/>
        </w:rPr>
        <w:t>- Приложение № 2 - Выписка из прейскуранта цен на платные медицинские услуги;</w:t>
      </w:r>
    </w:p>
    <w:p w:rsidR="00EE2DAE" w:rsidRPr="00EE2DAE" w:rsidRDefault="00EE2DAE" w:rsidP="00EE2DAE">
      <w:pPr>
        <w:autoSpaceDE w:val="0"/>
        <w:autoSpaceDN w:val="0"/>
        <w:adjustRightInd w:val="0"/>
        <w:ind w:firstLine="709"/>
        <w:rPr>
          <w:color w:val="000000"/>
        </w:rPr>
      </w:pPr>
      <w:r w:rsidRPr="00EE2DAE">
        <w:rPr>
          <w:color w:val="000000"/>
        </w:rPr>
        <w:t xml:space="preserve">- Приложение № 3 - Акт сдачи-приемки оказанных услуг </w:t>
      </w:r>
    </w:p>
    <w:p w:rsidR="00EE2DAE" w:rsidRPr="00EE2DAE" w:rsidRDefault="00EE2DAE" w:rsidP="00EE2DAE">
      <w:pPr>
        <w:autoSpaceDE w:val="0"/>
        <w:autoSpaceDN w:val="0"/>
        <w:adjustRightInd w:val="0"/>
        <w:ind w:left="284" w:firstLine="425"/>
      </w:pPr>
      <w:r w:rsidRPr="00EE2DAE">
        <w:t>- Приложение № 4 – Техническое задание</w:t>
      </w:r>
    </w:p>
    <w:p w:rsidR="00EE2DAE" w:rsidRPr="00EE2DAE" w:rsidRDefault="00EE2DAE" w:rsidP="00EE2DAE">
      <w:pPr>
        <w:autoSpaceDE w:val="0"/>
        <w:autoSpaceDN w:val="0"/>
        <w:adjustRightInd w:val="0"/>
        <w:ind w:left="284" w:firstLine="425"/>
      </w:pPr>
    </w:p>
    <w:p w:rsidR="00EE2DAE" w:rsidRPr="00EE2DAE" w:rsidRDefault="00EE2DAE" w:rsidP="00EE2DAE">
      <w:pPr>
        <w:autoSpaceDE w:val="0"/>
        <w:autoSpaceDN w:val="0"/>
        <w:adjustRightInd w:val="0"/>
        <w:ind w:left="284" w:firstLine="425"/>
      </w:pPr>
    </w:p>
    <w:p w:rsidR="00EE2DAE" w:rsidRPr="00EE2DAE" w:rsidRDefault="00EE2DAE" w:rsidP="00EE2DAE">
      <w:pPr>
        <w:autoSpaceDE w:val="0"/>
        <w:autoSpaceDN w:val="0"/>
        <w:adjustRightInd w:val="0"/>
        <w:ind w:left="284" w:firstLine="425"/>
      </w:pPr>
    </w:p>
    <w:p w:rsidR="00EE2DAE" w:rsidRPr="00EE2DAE" w:rsidRDefault="00EE2DAE" w:rsidP="00EE2DAE">
      <w:pPr>
        <w:autoSpaceDE w:val="0"/>
        <w:autoSpaceDN w:val="0"/>
        <w:adjustRightInd w:val="0"/>
        <w:ind w:left="284" w:firstLine="425"/>
      </w:pPr>
    </w:p>
    <w:p w:rsidR="00EE2DAE" w:rsidRPr="00EE2DAE" w:rsidRDefault="00EE2DAE" w:rsidP="00EE2DAE">
      <w:pPr>
        <w:tabs>
          <w:tab w:val="left" w:pos="567"/>
        </w:tabs>
        <w:suppressAutoHyphens/>
        <w:ind w:right="26" w:firstLine="284"/>
        <w:jc w:val="center"/>
        <w:rPr>
          <w:b/>
          <w:bCs/>
          <w:lang w:eastAsia="ar-SA"/>
        </w:rPr>
      </w:pPr>
      <w:r w:rsidRPr="00EE2DAE">
        <w:rPr>
          <w:b/>
          <w:bCs/>
          <w:lang w:eastAsia="ar-SA"/>
        </w:rPr>
        <w:t>6. Юридические адреса, реквизиты и подписи сторон договора</w:t>
      </w:r>
    </w:p>
    <w:p w:rsidR="00EE2DAE" w:rsidRPr="00EE2DAE" w:rsidRDefault="00EE2DAE" w:rsidP="00EE2DAE">
      <w:pPr>
        <w:tabs>
          <w:tab w:val="left" w:pos="567"/>
        </w:tabs>
        <w:suppressAutoHyphens/>
        <w:ind w:right="26" w:firstLine="284"/>
        <w:jc w:val="center"/>
        <w:rPr>
          <w:b/>
          <w:bCs/>
          <w:lang w:eastAsia="ar-S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403"/>
        <w:gridCol w:w="5019"/>
      </w:tblGrid>
      <w:tr w:rsidR="00EE2DAE" w:rsidRPr="00EE2DAE" w:rsidTr="00113C3B">
        <w:trPr>
          <w:trHeight w:val="3509"/>
        </w:trPr>
        <w:tc>
          <w:tcPr>
            <w:tcW w:w="2592" w:type="pct"/>
          </w:tcPr>
          <w:p w:rsidR="00EE2DAE" w:rsidRPr="00EE2DAE" w:rsidRDefault="00EE2DAE" w:rsidP="00EE2DAE">
            <w:pPr>
              <w:widowControl w:val="0"/>
              <w:suppressAutoHyphens/>
              <w:autoSpaceDE w:val="0"/>
              <w:jc w:val="both"/>
              <w:rPr>
                <w:b/>
                <w:lang w:eastAsia="ar-SA"/>
              </w:rPr>
            </w:pPr>
            <w:r w:rsidRPr="00EE2DAE">
              <w:rPr>
                <w:b/>
                <w:lang w:eastAsia="ar-SA"/>
              </w:rPr>
              <w:lastRenderedPageBreak/>
              <w:t xml:space="preserve">«ИСПОЛНИТЕЛЬ»     </w:t>
            </w:r>
          </w:p>
          <w:p w:rsidR="00EE2DAE" w:rsidRPr="00EE2DAE" w:rsidRDefault="00EE2DAE" w:rsidP="00EE2DAE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EE2DAE">
              <w:rPr>
                <w:lang w:eastAsia="ar-SA"/>
              </w:rPr>
              <w:t>ООО «МЕДРЕЙС</w:t>
            </w:r>
            <w:proofErr w:type="gramStart"/>
            <w:r w:rsidRPr="00EE2DAE">
              <w:rPr>
                <w:lang w:eastAsia="ar-SA"/>
              </w:rPr>
              <w:t>.Р</w:t>
            </w:r>
            <w:proofErr w:type="gramEnd"/>
            <w:r w:rsidRPr="00EE2DAE">
              <w:rPr>
                <w:lang w:eastAsia="ar-SA"/>
              </w:rPr>
              <w:t>У»</w:t>
            </w:r>
          </w:p>
          <w:p w:rsidR="00EE2DAE" w:rsidRPr="00EE2DAE" w:rsidRDefault="00EE2DAE" w:rsidP="00EE2DAE">
            <w:pPr>
              <w:widowControl w:val="0"/>
              <w:suppressAutoHyphens/>
              <w:autoSpaceDE w:val="0"/>
              <w:jc w:val="both"/>
              <w:rPr>
                <w:b/>
                <w:sz w:val="22"/>
                <w:szCs w:val="22"/>
                <w:lang w:eastAsia="ar-SA"/>
              </w:rPr>
            </w:pPr>
            <w:r w:rsidRPr="00EE2DAE">
              <w:rPr>
                <w:sz w:val="22"/>
                <w:szCs w:val="22"/>
                <w:lang w:eastAsia="ar-SA"/>
              </w:rPr>
              <w:t>Юридический адрес: 193024, г. Санкт-Петербург,</w:t>
            </w:r>
            <w:r w:rsidRPr="00EE2DAE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>Ул. Тележная 26-28, литер А</w:t>
            </w:r>
            <w:proofErr w:type="gramStart"/>
            <w:r w:rsidRPr="00EE2DAE">
              <w:rPr>
                <w:lang w:eastAsia="ar-SA"/>
              </w:rPr>
              <w:t xml:space="preserve"> ,</w:t>
            </w:r>
            <w:proofErr w:type="gramEnd"/>
            <w:r w:rsidRPr="00EE2DAE">
              <w:rPr>
                <w:lang w:eastAsia="ar-SA"/>
              </w:rPr>
              <w:t xml:space="preserve"> помещение 8Н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>ИНН/КПП: 7842122796/784201001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proofErr w:type="gramStart"/>
            <w:r w:rsidRPr="00EE2DAE">
              <w:rPr>
                <w:lang w:eastAsia="ar-SA"/>
              </w:rPr>
              <w:t>р</w:t>
            </w:r>
            <w:proofErr w:type="gramEnd"/>
            <w:r w:rsidRPr="00EE2DAE">
              <w:rPr>
                <w:lang w:eastAsia="ar-SA"/>
              </w:rPr>
              <w:t>/с 40702810190330002662 в ПАО «БАНК «САНКТ-ПЕТЕРБУРГ»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proofErr w:type="gramStart"/>
            <w:r w:rsidRPr="00EE2DAE">
              <w:rPr>
                <w:lang w:eastAsia="ar-SA"/>
              </w:rPr>
              <w:t>к</w:t>
            </w:r>
            <w:proofErr w:type="gramEnd"/>
            <w:r w:rsidRPr="00EE2DAE">
              <w:rPr>
                <w:lang w:eastAsia="ar-SA"/>
              </w:rPr>
              <w:t>/счёт 30101810900000000790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>БИК 044030790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>ОГРН 1167847459713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>ОКПО 5798681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  <w:hyperlink r:id="rId11" w:history="1">
              <w:r w:rsidRPr="00EE2DAE">
                <w:rPr>
                  <w:color w:val="0000FF"/>
                  <w:u w:val="single"/>
                  <w:lang w:eastAsia="ar-SA"/>
                </w:rPr>
                <w:t>8122452714</w:t>
              </w:r>
              <w:r w:rsidRPr="00EE2DAE">
                <w:rPr>
                  <w:color w:val="0000FF"/>
                  <w:u w:val="single"/>
                  <w:lang w:val="en-US" w:eastAsia="ar-SA"/>
                </w:rPr>
                <w:t>@mail.ru</w:t>
              </w:r>
            </w:hyperlink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val="en-US" w:eastAsia="ar-SA"/>
              </w:rPr>
            </w:pPr>
            <w:r w:rsidRPr="00EE2DAE">
              <w:rPr>
                <w:lang w:eastAsia="ar-SA"/>
              </w:rPr>
              <w:t>8(812) 245-27-14</w:t>
            </w: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val="en-US"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  <w:p w:rsidR="00EE2DAE" w:rsidRPr="00EE2DAE" w:rsidRDefault="00EE2DAE" w:rsidP="00EE2DAE">
            <w:pPr>
              <w:tabs>
                <w:tab w:val="left" w:pos="5385"/>
              </w:tabs>
              <w:suppressAutoHyphens/>
              <w:rPr>
                <w:lang w:eastAsia="ar-SA"/>
              </w:rPr>
            </w:pPr>
          </w:p>
        </w:tc>
        <w:tc>
          <w:tcPr>
            <w:tcW w:w="2408" w:type="pct"/>
          </w:tcPr>
          <w:p w:rsidR="00EE2DAE" w:rsidRPr="00EE2DAE" w:rsidRDefault="00EE2DAE" w:rsidP="00EE2DAE">
            <w:pPr>
              <w:widowControl w:val="0"/>
              <w:suppressAutoHyphens/>
              <w:autoSpaceDE w:val="0"/>
              <w:rPr>
                <w:b/>
                <w:lang w:eastAsia="ar-SA"/>
              </w:rPr>
            </w:pPr>
            <w:r w:rsidRPr="00EE2DAE">
              <w:t xml:space="preserve">   </w:t>
            </w:r>
            <w:r w:rsidRPr="00EE2DAE">
              <w:rPr>
                <w:b/>
                <w:lang w:eastAsia="ar-SA"/>
              </w:rPr>
              <w:t xml:space="preserve">«ЗАКАЗЧИК»   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>АО «Газпром газораспределение Ленинградская область»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 xml:space="preserve">188507, </w:t>
            </w:r>
            <w:proofErr w:type="gramStart"/>
            <w:r w:rsidRPr="00EE2DAE">
              <w:t>Ленинградская</w:t>
            </w:r>
            <w:proofErr w:type="gramEnd"/>
            <w:r w:rsidRPr="00EE2DAE">
              <w:t xml:space="preserve"> обл., Ломоносовский р-н, городской поселок Новоселье, Здание административного корпуса. Нежилое. Литер</w:t>
            </w:r>
            <w:proofErr w:type="gramStart"/>
            <w:r w:rsidRPr="00EE2DAE">
              <w:t xml:space="preserve"> А</w:t>
            </w:r>
            <w:proofErr w:type="gramEnd"/>
            <w:r w:rsidRPr="00EE2DAE">
              <w:t xml:space="preserve">, А1,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  <w:rPr>
                <w:lang w:eastAsia="ar-SA"/>
              </w:rPr>
            </w:pPr>
            <w:r w:rsidRPr="00EE2DAE">
              <w:t>Фактический адрес:</w:t>
            </w:r>
            <w:r w:rsidRPr="00EE2DAE">
              <w:rPr>
                <w:lang w:eastAsia="ar-SA"/>
              </w:rPr>
              <w:t xml:space="preserve">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rPr>
                <w:lang w:eastAsia="ar-SA"/>
              </w:rPr>
              <w:t xml:space="preserve">Филиал </w:t>
            </w:r>
            <w:r w:rsidRPr="00EE2DAE">
              <w:t>АО «Газпром газораспределение Ленинградская область» в г. Выборге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>188800, Ленинградская область,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proofErr w:type="spellStart"/>
            <w:r w:rsidRPr="00EE2DAE">
              <w:t>г</w:t>
            </w:r>
            <w:proofErr w:type="gramStart"/>
            <w:r w:rsidRPr="00EE2DAE">
              <w:t>.В</w:t>
            </w:r>
            <w:proofErr w:type="gramEnd"/>
            <w:r w:rsidRPr="00EE2DAE">
              <w:t>ыборг</w:t>
            </w:r>
            <w:proofErr w:type="spellEnd"/>
            <w:r w:rsidRPr="00EE2DAE">
              <w:t xml:space="preserve">, </w:t>
            </w:r>
            <w:proofErr w:type="spellStart"/>
            <w:r w:rsidRPr="00EE2DAE">
              <w:t>ул.Выборгская</w:t>
            </w:r>
            <w:proofErr w:type="spellEnd"/>
            <w:r w:rsidRPr="00EE2DAE">
              <w:t xml:space="preserve"> д.17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>тел/факс  (81378) 30694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>ИНН 4700000109, КПП 472501001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proofErr w:type="gramStart"/>
            <w:r w:rsidRPr="00EE2DAE">
              <w:t>р</w:t>
            </w:r>
            <w:proofErr w:type="gramEnd"/>
            <w:r w:rsidRPr="00EE2DAE">
              <w:t xml:space="preserve">/с 40702810109000000098 в АО «АБ «РОССИЯ»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 xml:space="preserve">г. Санкт-Петербург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</w:pPr>
            <w:r w:rsidRPr="00EE2DAE">
              <w:t xml:space="preserve">БИК 044030861,  к/с 30101810800000000861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left="175" w:right="20" w:hanging="175"/>
            </w:pPr>
            <w:r w:rsidRPr="00EE2DAE">
              <w:t xml:space="preserve">ОКПО 03324068, ОГРН 1024702184715 </w:t>
            </w:r>
          </w:p>
          <w:p w:rsidR="00EE2DAE" w:rsidRPr="00EE2DAE" w:rsidRDefault="00EE2DAE" w:rsidP="00EE2DAE">
            <w:pPr>
              <w:widowControl w:val="0"/>
              <w:tabs>
                <w:tab w:val="left" w:pos="1052"/>
              </w:tabs>
              <w:ind w:right="20"/>
              <w:rPr>
                <w:lang w:eastAsia="ar-SA"/>
              </w:rPr>
            </w:pPr>
          </w:p>
        </w:tc>
      </w:tr>
    </w:tbl>
    <w:p w:rsidR="00EE2DAE" w:rsidRPr="00EE2DAE" w:rsidRDefault="00EE2DAE" w:rsidP="00EE2DAE">
      <w:pPr>
        <w:tabs>
          <w:tab w:val="center" w:pos="4677"/>
          <w:tab w:val="right" w:pos="9355"/>
        </w:tabs>
        <w:suppressAutoHyphens/>
        <w:ind w:left="567"/>
        <w:jc w:val="both"/>
        <w:rPr>
          <w:lang w:val="x-none" w:eastAsia="ar-SA"/>
        </w:rPr>
      </w:pPr>
      <w:r>
        <w:rPr>
          <w:lang w:eastAsia="ar-SA"/>
        </w:rPr>
        <w:t>И</w:t>
      </w:r>
      <w:proofErr w:type="spellStart"/>
      <w:r w:rsidRPr="00EE2DAE">
        <w:rPr>
          <w:lang w:val="x-none" w:eastAsia="ar-SA"/>
        </w:rPr>
        <w:t>сполнитель</w:t>
      </w:r>
      <w:proofErr w:type="spellEnd"/>
      <w:r w:rsidRPr="00EE2DAE">
        <w:rPr>
          <w:lang w:val="x-none" w:eastAsia="ar-SA"/>
        </w:rPr>
        <w:t xml:space="preserve">                                                                  Генеральный директор 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 xml:space="preserve">_____________________ /С.Ю. </w:t>
      </w:r>
      <w:proofErr w:type="spellStart"/>
      <w:r w:rsidRPr="00EE2DAE">
        <w:rPr>
          <w:lang w:eastAsia="ar-SA"/>
        </w:rPr>
        <w:t>Шиян</w:t>
      </w:r>
      <w:proofErr w:type="spellEnd"/>
      <w:r w:rsidRPr="00EE2DAE">
        <w:rPr>
          <w:lang w:eastAsia="ar-SA"/>
        </w:rPr>
        <w:t>/</w:t>
      </w:r>
      <w:r w:rsidRPr="00EE2DAE">
        <w:rPr>
          <w:noProof/>
          <w:lang w:eastAsia="ar-SA"/>
        </w:rPr>
        <w:t xml:space="preserve">                     </w:t>
      </w:r>
      <w:r w:rsidRPr="00EE2DAE">
        <w:rPr>
          <w:lang w:eastAsia="ar-SA"/>
        </w:rPr>
        <w:t>_____________  /Д.Г. Шевченко/</w:t>
      </w: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 w:rsidRPr="00EE2DAE">
        <w:rPr>
          <w:lang w:eastAsia="ar-SA"/>
        </w:rPr>
        <w:br w:type="page"/>
      </w: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 w:rsidRPr="00EE2DAE">
        <w:rPr>
          <w:lang w:eastAsia="ar-SA"/>
        </w:rPr>
        <w:lastRenderedPageBreak/>
        <w:t xml:space="preserve">Приложение № 1 </w:t>
      </w:r>
    </w:p>
    <w:p w:rsidR="00EE2DAE" w:rsidRPr="00EE2DAE" w:rsidRDefault="00EE2DAE" w:rsidP="00EE2DAE">
      <w:pPr>
        <w:suppressAutoHyphens/>
        <w:jc w:val="right"/>
        <w:rPr>
          <w:lang w:eastAsia="ar-SA"/>
        </w:rPr>
      </w:pPr>
      <w:r w:rsidRPr="00EE2DAE">
        <w:rPr>
          <w:lang w:eastAsia="ar-SA"/>
        </w:rPr>
        <w:t xml:space="preserve">К </w:t>
      </w:r>
      <w:r w:rsidRPr="00EE2DAE">
        <w:t xml:space="preserve">Договору на оказание медицинских услуг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E2DAE">
        <w:rPr>
          <w:lang w:eastAsia="ar-SA"/>
        </w:rPr>
        <w:t xml:space="preserve"> от «___» ____________ </w:t>
      </w:r>
      <w:proofErr w:type="gramStart"/>
      <w:r w:rsidRPr="00EE2DAE">
        <w:rPr>
          <w:lang w:eastAsia="ar-SA"/>
        </w:rPr>
        <w:t>г</w:t>
      </w:r>
      <w:proofErr w:type="gramEnd"/>
      <w:r w:rsidRPr="00EE2DAE">
        <w:rPr>
          <w:lang w:eastAsia="ar-SA"/>
        </w:rPr>
        <w:t>. № _</w:t>
      </w:r>
    </w:p>
    <w:p w:rsidR="00EE2DAE" w:rsidRPr="00EE2DAE" w:rsidRDefault="00EE2DAE" w:rsidP="00EE2DAE">
      <w:pPr>
        <w:suppressAutoHyphens/>
        <w:jc w:val="right"/>
        <w:rPr>
          <w:lang w:eastAsia="ar-SA"/>
        </w:rPr>
      </w:pPr>
    </w:p>
    <w:p w:rsidR="00EE2DAE" w:rsidRPr="00EE2DAE" w:rsidRDefault="00EE2DAE" w:rsidP="00EE2DAE">
      <w:pPr>
        <w:suppressAutoHyphens/>
        <w:jc w:val="right"/>
        <w:rPr>
          <w:lang w:eastAsia="ar-SA"/>
        </w:rPr>
      </w:pP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>
        <w:rPr>
          <w:noProof/>
        </w:rPr>
        <w:lastRenderedPageBreak/>
        <w:drawing>
          <wp:inline distT="0" distB="0" distL="0" distR="0" wp14:anchorId="77505B69" wp14:editId="60CFCB7F">
            <wp:extent cx="6924675" cy="981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81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DAE">
        <w:rPr>
          <w:lang w:eastAsia="ar-SA"/>
        </w:rPr>
        <w:br w:type="page"/>
      </w:r>
      <w:r>
        <w:rPr>
          <w:noProof/>
        </w:rPr>
        <w:lastRenderedPageBreak/>
        <w:drawing>
          <wp:inline distT="0" distB="0" distL="0" distR="0">
            <wp:extent cx="6924675" cy="981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 w:rsidRPr="00EE2DAE">
        <w:rPr>
          <w:lang w:eastAsia="ar-SA"/>
        </w:rPr>
        <w:t xml:space="preserve">Приложение № 2  </w:t>
      </w:r>
    </w:p>
    <w:p w:rsidR="00EE2DAE" w:rsidRPr="00EE2DAE" w:rsidRDefault="00EE2DAE" w:rsidP="00EE2DAE">
      <w:pPr>
        <w:suppressAutoHyphens/>
        <w:jc w:val="right"/>
        <w:rPr>
          <w:lang w:eastAsia="ar-SA"/>
        </w:rPr>
      </w:pPr>
      <w:r w:rsidRPr="00EE2DAE">
        <w:rPr>
          <w:lang w:eastAsia="ar-SA"/>
        </w:rPr>
        <w:t xml:space="preserve">К </w:t>
      </w:r>
      <w:r w:rsidRPr="00EE2DAE">
        <w:t xml:space="preserve">Договору на оказание медицинских услуг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E2DAE">
        <w:rPr>
          <w:lang w:eastAsia="ar-SA"/>
        </w:rPr>
        <w:t xml:space="preserve"> от «___» ____________ </w:t>
      </w:r>
      <w:proofErr w:type="gramStart"/>
      <w:r w:rsidRPr="00EE2DAE">
        <w:rPr>
          <w:lang w:eastAsia="ar-SA"/>
        </w:rPr>
        <w:t>г</w:t>
      </w:r>
      <w:proofErr w:type="gramEnd"/>
      <w:r w:rsidRPr="00EE2DAE">
        <w:rPr>
          <w:lang w:eastAsia="ar-SA"/>
        </w:rPr>
        <w:t>. № ______</w:t>
      </w:r>
    </w:p>
    <w:p w:rsidR="00EE2DAE" w:rsidRPr="00EE2DAE" w:rsidRDefault="00EE2DAE" w:rsidP="00EE2DAE">
      <w:pPr>
        <w:suppressAutoHyphens/>
        <w:jc w:val="right"/>
        <w:rPr>
          <w:lang w:eastAsia="ar-SA"/>
        </w:rPr>
      </w:pPr>
    </w:p>
    <w:p w:rsidR="00EE2DAE" w:rsidRPr="00EE2DAE" w:rsidRDefault="00EE2DAE" w:rsidP="00EE2DAE">
      <w:pPr>
        <w:suppressAutoHyphens/>
        <w:jc w:val="center"/>
        <w:rPr>
          <w:lang w:eastAsia="ar-SA"/>
        </w:rPr>
      </w:pPr>
    </w:p>
    <w:p w:rsidR="00EE2DAE" w:rsidRPr="00EE2DAE" w:rsidRDefault="00EE2DAE" w:rsidP="00EE2DAE">
      <w:pPr>
        <w:suppressAutoHyphens/>
        <w:jc w:val="center"/>
        <w:rPr>
          <w:lang w:eastAsia="ar-SA"/>
        </w:rPr>
      </w:pPr>
    </w:p>
    <w:p w:rsidR="00EE2DAE" w:rsidRPr="00EE2DAE" w:rsidRDefault="00EE2DAE" w:rsidP="00EE2DAE">
      <w:pPr>
        <w:suppressAutoHyphens/>
        <w:jc w:val="center"/>
        <w:rPr>
          <w:lang w:eastAsia="ar-SA"/>
        </w:rPr>
      </w:pPr>
    </w:p>
    <w:p w:rsidR="00EE2DAE" w:rsidRPr="00EE2DAE" w:rsidRDefault="00EE2DAE" w:rsidP="00EE2DAE">
      <w:pPr>
        <w:suppressAutoHyphens/>
        <w:jc w:val="center"/>
        <w:rPr>
          <w:lang w:eastAsia="ar-SA"/>
        </w:rPr>
      </w:pPr>
      <w:r w:rsidRPr="00EE2DAE">
        <w:rPr>
          <w:lang w:eastAsia="ar-SA"/>
        </w:rPr>
        <w:t>Выписка из прейскуранта цен на платные медицинские услуги</w:t>
      </w:r>
    </w:p>
    <w:p w:rsidR="00EE2DAE" w:rsidRPr="00EE2DAE" w:rsidRDefault="00EE2DAE" w:rsidP="00EE2DAE">
      <w:pPr>
        <w:suppressAutoHyphens/>
        <w:jc w:val="right"/>
        <w:rPr>
          <w:lang w:eastAsia="ar-SA"/>
        </w:rPr>
      </w:pPr>
    </w:p>
    <w:tbl>
      <w:tblPr>
        <w:tblW w:w="9639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2268"/>
      </w:tblGrid>
      <w:tr w:rsidR="00EE2DAE" w:rsidRPr="00EE2DAE" w:rsidTr="00113C3B">
        <w:trPr>
          <w:trHeight w:val="525"/>
        </w:trPr>
        <w:tc>
          <w:tcPr>
            <w:tcW w:w="567" w:type="dxa"/>
            <w:shd w:val="clear" w:color="auto" w:fill="auto"/>
          </w:tcPr>
          <w:p w:rsidR="00EE2DAE" w:rsidRPr="00EE2DAE" w:rsidRDefault="00EE2DAE" w:rsidP="00EE2DAE">
            <w:pPr>
              <w:suppressAutoHyphens/>
              <w:rPr>
                <w:rFonts w:eastAsia="Calibri"/>
                <w:lang w:eastAsia="ar-SA"/>
              </w:rPr>
            </w:pPr>
            <w:r w:rsidRPr="00EE2DAE">
              <w:rPr>
                <w:rFonts w:eastAsia="Calibri"/>
                <w:lang w:eastAsia="ar-SA"/>
              </w:rPr>
              <w:t xml:space="preserve">№ </w:t>
            </w:r>
            <w:proofErr w:type="gramStart"/>
            <w:r w:rsidRPr="00EE2DAE">
              <w:rPr>
                <w:rFonts w:eastAsia="Calibri"/>
                <w:lang w:eastAsia="ar-SA"/>
              </w:rPr>
              <w:t>п</w:t>
            </w:r>
            <w:proofErr w:type="gramEnd"/>
            <w:r w:rsidRPr="00EE2DAE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6804" w:type="dxa"/>
            <w:shd w:val="clear" w:color="auto" w:fill="auto"/>
          </w:tcPr>
          <w:p w:rsidR="00EE2DAE" w:rsidRPr="00EE2DAE" w:rsidRDefault="00EE2DAE" w:rsidP="00EE2DAE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EE2DAE">
              <w:rPr>
                <w:rFonts w:eastAsia="Calibri"/>
                <w:lang w:eastAsia="ar-SA"/>
              </w:rPr>
              <w:t>Наименование медицинской услуги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E2DAE" w:rsidRPr="00EE2DAE" w:rsidRDefault="00EE2DAE" w:rsidP="00EE2DAE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EE2DAE">
              <w:rPr>
                <w:rFonts w:eastAsia="Calibri"/>
                <w:lang w:eastAsia="ar-SA"/>
              </w:rPr>
              <w:t>Стоимость услуги ежемесячно, руб.</w:t>
            </w:r>
          </w:p>
        </w:tc>
      </w:tr>
      <w:tr w:rsidR="00EE2DAE" w:rsidRPr="00EE2DAE" w:rsidTr="00113C3B">
        <w:tc>
          <w:tcPr>
            <w:tcW w:w="567" w:type="dxa"/>
            <w:shd w:val="clear" w:color="auto" w:fill="auto"/>
          </w:tcPr>
          <w:p w:rsidR="00EE2DAE" w:rsidRPr="00EE2DAE" w:rsidRDefault="00EE2DAE" w:rsidP="00EE2DAE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EE2DAE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6804" w:type="dxa"/>
            <w:shd w:val="clear" w:color="auto" w:fill="auto"/>
          </w:tcPr>
          <w:p w:rsidR="00EE2DAE" w:rsidRPr="00EE2DAE" w:rsidRDefault="00EE2DAE" w:rsidP="00EE2DAE">
            <w:pPr>
              <w:suppressAutoHyphens/>
              <w:rPr>
                <w:rFonts w:eastAsia="Calibri"/>
                <w:lang w:eastAsia="ar-SA"/>
              </w:rPr>
            </w:pPr>
            <w:r w:rsidRPr="00EE2DAE">
              <w:rPr>
                <w:rFonts w:eastAsia="Calibri"/>
                <w:lang w:eastAsia="ar-SA"/>
              </w:rPr>
              <w:t xml:space="preserve">Проведение </w:t>
            </w:r>
            <w:proofErr w:type="spellStart"/>
            <w:r w:rsidRPr="00EE2DAE">
              <w:rPr>
                <w:rFonts w:eastAsia="Calibri"/>
                <w:lang w:eastAsia="ar-SA"/>
              </w:rPr>
              <w:t>предрейсового</w:t>
            </w:r>
            <w:proofErr w:type="spellEnd"/>
            <w:r w:rsidRPr="00EE2DAE">
              <w:rPr>
                <w:rFonts w:eastAsia="Calibri"/>
                <w:lang w:eastAsia="ar-SA"/>
              </w:rPr>
              <w:t xml:space="preserve"> осмотра водителей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E2DAE" w:rsidRPr="00EE2DAE" w:rsidRDefault="00EE2DAE" w:rsidP="00EE2DAE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EE2DAE">
              <w:rPr>
                <w:rFonts w:eastAsia="Calibri"/>
                <w:lang w:eastAsia="ar-SA"/>
              </w:rPr>
              <w:t>16 500</w:t>
            </w:r>
          </w:p>
        </w:tc>
      </w:tr>
      <w:tr w:rsidR="00EE2DAE" w:rsidRPr="00EE2DAE" w:rsidTr="00113C3B">
        <w:tc>
          <w:tcPr>
            <w:tcW w:w="567" w:type="dxa"/>
            <w:shd w:val="clear" w:color="auto" w:fill="auto"/>
          </w:tcPr>
          <w:p w:rsidR="00EE2DAE" w:rsidRPr="00EE2DAE" w:rsidRDefault="00EE2DAE" w:rsidP="00EE2DAE">
            <w:pPr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 xml:space="preserve"> 2.</w:t>
            </w:r>
          </w:p>
        </w:tc>
        <w:tc>
          <w:tcPr>
            <w:tcW w:w="6804" w:type="dxa"/>
            <w:shd w:val="clear" w:color="auto" w:fill="auto"/>
          </w:tcPr>
          <w:p w:rsidR="00EE2DAE" w:rsidRPr="00EE2DAE" w:rsidRDefault="00EE2DAE" w:rsidP="00EE2DAE">
            <w:pPr>
              <w:suppressAutoHyphens/>
              <w:rPr>
                <w:lang w:eastAsia="ar-SA"/>
              </w:rPr>
            </w:pPr>
            <w:r w:rsidRPr="00EE2DAE">
              <w:rPr>
                <w:lang w:eastAsia="ar-SA"/>
              </w:rPr>
              <w:t xml:space="preserve">Проведение </w:t>
            </w:r>
            <w:proofErr w:type="spellStart"/>
            <w:r w:rsidRPr="00EE2DAE">
              <w:rPr>
                <w:lang w:eastAsia="ar-SA"/>
              </w:rPr>
              <w:t>послерейсового</w:t>
            </w:r>
            <w:proofErr w:type="spellEnd"/>
            <w:r w:rsidRPr="00EE2DAE">
              <w:rPr>
                <w:lang w:eastAsia="ar-SA"/>
              </w:rPr>
              <w:t xml:space="preserve"> осмотра водителей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E2DAE" w:rsidRPr="00EE2DAE" w:rsidRDefault="00EE2DAE" w:rsidP="00EE2DAE">
            <w:pPr>
              <w:suppressAutoHyphens/>
              <w:jc w:val="center"/>
              <w:rPr>
                <w:lang w:eastAsia="ar-SA"/>
              </w:rPr>
            </w:pPr>
            <w:r w:rsidRPr="00EE2DAE">
              <w:rPr>
                <w:lang w:eastAsia="ar-SA"/>
              </w:rPr>
              <w:t>16 500</w:t>
            </w:r>
          </w:p>
        </w:tc>
      </w:tr>
    </w:tbl>
    <w:p w:rsidR="00EE2DAE" w:rsidRPr="00EE2DAE" w:rsidRDefault="00EE2DAE" w:rsidP="00EE2DAE">
      <w:pPr>
        <w:tabs>
          <w:tab w:val="left" w:pos="1020"/>
        </w:tabs>
      </w:pPr>
    </w:p>
    <w:p w:rsidR="00EE2DAE" w:rsidRPr="00EE2DAE" w:rsidRDefault="00EE2DAE" w:rsidP="00EE2DAE">
      <w:pPr>
        <w:tabs>
          <w:tab w:val="left" w:pos="1020"/>
        </w:tabs>
      </w:pPr>
    </w:p>
    <w:p w:rsidR="00EE2DAE" w:rsidRPr="00EE2DAE" w:rsidRDefault="00EE2DAE" w:rsidP="00EE2DAE">
      <w:pPr>
        <w:tabs>
          <w:tab w:val="left" w:pos="1020"/>
        </w:tabs>
      </w:pPr>
    </w:p>
    <w:p w:rsidR="00EE2DAE" w:rsidRPr="00EE2DAE" w:rsidRDefault="00EE2DAE" w:rsidP="00EE2DAE">
      <w:pPr>
        <w:tabs>
          <w:tab w:val="center" w:pos="4677"/>
          <w:tab w:val="right" w:pos="9355"/>
        </w:tabs>
        <w:suppressAutoHyphens/>
        <w:jc w:val="both"/>
        <w:rPr>
          <w:lang w:val="x-none" w:eastAsia="ar-SA"/>
        </w:rPr>
      </w:pPr>
      <w:r w:rsidRPr="00EE2DAE">
        <w:rPr>
          <w:lang w:val="x-none" w:eastAsia="ar-SA"/>
        </w:rPr>
        <w:t xml:space="preserve">           Исполнитель                                                                                       Генеральный директор 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 xml:space="preserve">_____________________ /С.Ю. </w:t>
      </w:r>
      <w:proofErr w:type="spellStart"/>
      <w:r w:rsidRPr="00EE2DAE">
        <w:rPr>
          <w:lang w:eastAsia="ar-SA"/>
        </w:rPr>
        <w:t>Шиян</w:t>
      </w:r>
      <w:proofErr w:type="spellEnd"/>
      <w:r w:rsidRPr="00EE2DAE">
        <w:rPr>
          <w:lang w:eastAsia="ar-SA"/>
        </w:rPr>
        <w:t>/</w:t>
      </w:r>
      <w:r w:rsidRPr="00EE2DAE">
        <w:rPr>
          <w:noProof/>
          <w:lang w:eastAsia="ar-SA"/>
        </w:rPr>
        <w:t xml:space="preserve">                     </w:t>
      </w:r>
      <w:r w:rsidRPr="00EE2DAE">
        <w:rPr>
          <w:lang w:eastAsia="ar-SA"/>
        </w:rPr>
        <w:t>_____________  /Д.Г. Шевченко/</w:t>
      </w:r>
    </w:p>
    <w:p w:rsidR="00EE2DAE" w:rsidRPr="00EE2DAE" w:rsidRDefault="00EE2DAE" w:rsidP="00EE2DAE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 w:rsidRPr="00EE2DAE">
        <w:br w:type="page"/>
      </w:r>
      <w:r w:rsidRPr="00EE2DAE">
        <w:rPr>
          <w:lang w:eastAsia="ar-SA"/>
        </w:rPr>
        <w:lastRenderedPageBreak/>
        <w:t xml:space="preserve">Приложение № 3 </w:t>
      </w:r>
    </w:p>
    <w:p w:rsidR="00EE2DAE" w:rsidRPr="00EE2DAE" w:rsidRDefault="00EE2DAE" w:rsidP="00EE2DAE">
      <w:pPr>
        <w:tabs>
          <w:tab w:val="left" w:pos="1020"/>
        </w:tabs>
        <w:jc w:val="right"/>
      </w:pPr>
      <w:r w:rsidRPr="00EE2DAE">
        <w:rPr>
          <w:lang w:eastAsia="ar-SA"/>
        </w:rPr>
        <w:t xml:space="preserve">К Договору на оказание медицинских услуг                                                                                                                                                                                                                                            от «___» ____________ </w:t>
      </w:r>
      <w:proofErr w:type="gramStart"/>
      <w:r w:rsidRPr="00EE2DAE">
        <w:rPr>
          <w:lang w:eastAsia="ar-SA"/>
        </w:rPr>
        <w:t>г</w:t>
      </w:r>
      <w:proofErr w:type="gramEnd"/>
      <w:r w:rsidRPr="00EE2DAE">
        <w:rPr>
          <w:lang w:eastAsia="ar-SA"/>
        </w:rPr>
        <w:t>. № ______</w:t>
      </w:r>
    </w:p>
    <w:p w:rsidR="00EE2DAE" w:rsidRPr="00EE2DAE" w:rsidRDefault="00EE2DAE" w:rsidP="00EE2DAE">
      <w:pPr>
        <w:tabs>
          <w:tab w:val="left" w:pos="1020"/>
        </w:tabs>
      </w:pPr>
    </w:p>
    <w:p w:rsidR="00EE2DAE" w:rsidRPr="00EE2DAE" w:rsidRDefault="00EE2DAE" w:rsidP="00EE2DAE">
      <w:pPr>
        <w:tabs>
          <w:tab w:val="left" w:pos="1020"/>
        </w:tabs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uppressAutoHyphens/>
        <w:jc w:val="center"/>
        <w:rPr>
          <w:lang w:eastAsia="ar-SA"/>
        </w:rPr>
      </w:pPr>
      <w:r w:rsidRPr="00EE2DAE">
        <w:rPr>
          <w:lang w:eastAsia="ar-SA"/>
        </w:rPr>
        <w:t xml:space="preserve">Акт сдачи-приемки оказанных услуг </w:t>
      </w:r>
    </w:p>
    <w:p w:rsidR="00EE2DAE" w:rsidRPr="00EE2DAE" w:rsidRDefault="00EE2DAE" w:rsidP="00EE2DAE">
      <w:pPr>
        <w:suppressAutoHyphens/>
        <w:jc w:val="center"/>
        <w:rPr>
          <w:lang w:eastAsia="ar-SA"/>
        </w:rPr>
      </w:pPr>
      <w:r w:rsidRPr="00EE2DAE">
        <w:rPr>
          <w:lang w:eastAsia="ar-SA"/>
        </w:rPr>
        <w:t>№ _________ от «___» _______20__ г.</w:t>
      </w:r>
    </w:p>
    <w:p w:rsidR="00EE2DAE" w:rsidRPr="00EE2DAE" w:rsidRDefault="00EE2DAE" w:rsidP="00EE2DAE">
      <w:pPr>
        <w:suppressAutoHyphens/>
        <w:jc w:val="center"/>
        <w:rPr>
          <w:b/>
          <w:lang w:eastAsia="ar-SA"/>
        </w:rPr>
      </w:pPr>
    </w:p>
    <w:p w:rsidR="00EE2DAE" w:rsidRPr="00EE2DAE" w:rsidRDefault="00EE2DAE" w:rsidP="00EE2DAE">
      <w:pPr>
        <w:suppressAutoHyphens/>
        <w:jc w:val="center"/>
        <w:rPr>
          <w:b/>
          <w:lang w:eastAsia="ar-SA"/>
        </w:rPr>
      </w:pPr>
    </w:p>
    <w:p w:rsidR="00EE2DAE" w:rsidRPr="00EE2DAE" w:rsidRDefault="00EE2DAE" w:rsidP="00EE2DAE">
      <w:pPr>
        <w:suppressAutoHyphens/>
        <w:jc w:val="center"/>
        <w:rPr>
          <w:b/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>Исполнитель</w:t>
      </w:r>
      <w:proofErr w:type="gramStart"/>
      <w:r w:rsidRPr="00EE2DAE">
        <w:rPr>
          <w:lang w:eastAsia="ar-SA"/>
        </w:rPr>
        <w:t xml:space="preserve"> :</w:t>
      </w:r>
      <w:proofErr w:type="gramEnd"/>
      <w:r w:rsidRPr="00EE2DAE">
        <w:rPr>
          <w:lang w:eastAsia="ar-SA"/>
        </w:rPr>
        <w:t xml:space="preserve"> ООО «МЕДРЕЙС</w:t>
      </w:r>
      <w:proofErr w:type="gramStart"/>
      <w:r w:rsidRPr="00EE2DAE">
        <w:rPr>
          <w:lang w:eastAsia="ar-SA"/>
        </w:rPr>
        <w:t>.Р</w:t>
      </w:r>
      <w:proofErr w:type="gramEnd"/>
      <w:r w:rsidRPr="00EE2DAE">
        <w:rPr>
          <w:lang w:eastAsia="ar-SA"/>
        </w:rPr>
        <w:t>У»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widowControl w:val="0"/>
        <w:tabs>
          <w:tab w:val="left" w:pos="1052"/>
        </w:tabs>
        <w:ind w:right="20"/>
      </w:pPr>
      <w:r w:rsidRPr="00EE2DAE">
        <w:rPr>
          <w:lang w:eastAsia="ar-SA"/>
        </w:rPr>
        <w:t xml:space="preserve">          Заказчик</w:t>
      </w:r>
      <w:proofErr w:type="gramStart"/>
      <w:r w:rsidRPr="00EE2DAE">
        <w:rPr>
          <w:lang w:eastAsia="ar-SA"/>
        </w:rPr>
        <w:t xml:space="preserve">  :</w:t>
      </w:r>
      <w:proofErr w:type="gramEnd"/>
      <w:r w:rsidRPr="00EE2DAE">
        <w:t xml:space="preserve"> АО «Газпром газораспределение Ленинградская область»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rPr>
          <w:lang w:eastAsia="ar-SA"/>
        </w:rPr>
      </w:pPr>
      <w:r w:rsidRPr="00EE2DAE">
        <w:rPr>
          <w:lang w:eastAsia="ar-SA"/>
        </w:rPr>
        <w:t xml:space="preserve">          Основание:  договор № ___________________ от « ___» ________20 ___г.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2661"/>
        <w:gridCol w:w="2055"/>
        <w:gridCol w:w="1247"/>
        <w:gridCol w:w="1298"/>
        <w:gridCol w:w="1474"/>
      </w:tblGrid>
      <w:tr w:rsidR="00EE2DAE" w:rsidRPr="00EE2DAE" w:rsidTr="00113C3B">
        <w:tc>
          <w:tcPr>
            <w:tcW w:w="317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  <w:r w:rsidRPr="00EE2DAE">
              <w:rPr>
                <w:lang w:eastAsia="ar-SA"/>
              </w:rPr>
              <w:t>№</w:t>
            </w:r>
          </w:p>
        </w:tc>
        <w:tc>
          <w:tcPr>
            <w:tcW w:w="2827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  <w:r w:rsidRPr="00EE2DAE">
              <w:rPr>
                <w:lang w:eastAsia="ar-SA"/>
              </w:rPr>
              <w:t>Наименование услуг</w:t>
            </w:r>
          </w:p>
        </w:tc>
        <w:tc>
          <w:tcPr>
            <w:tcW w:w="2403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  <w:r w:rsidRPr="00EE2DAE">
              <w:rPr>
                <w:lang w:eastAsia="ar-SA"/>
              </w:rPr>
              <w:t>Кол-во</w:t>
            </w:r>
          </w:p>
        </w:tc>
        <w:tc>
          <w:tcPr>
            <w:tcW w:w="1307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  <w:r w:rsidRPr="00EE2DAE">
              <w:rPr>
                <w:lang w:eastAsia="ar-SA"/>
              </w:rPr>
              <w:t>Ед.</w:t>
            </w:r>
          </w:p>
        </w:tc>
        <w:tc>
          <w:tcPr>
            <w:tcW w:w="1298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  <w:r w:rsidRPr="00EE2DAE">
              <w:rPr>
                <w:lang w:eastAsia="ar-SA"/>
              </w:rPr>
              <w:t>Цена</w:t>
            </w:r>
          </w:p>
        </w:tc>
        <w:tc>
          <w:tcPr>
            <w:tcW w:w="1474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  <w:r w:rsidRPr="00EE2DAE">
              <w:rPr>
                <w:lang w:eastAsia="ar-SA"/>
              </w:rPr>
              <w:t>Сумма</w:t>
            </w:r>
          </w:p>
        </w:tc>
      </w:tr>
      <w:tr w:rsidR="00EE2DAE" w:rsidRPr="00EE2DAE" w:rsidTr="00113C3B"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</w:tc>
        <w:tc>
          <w:tcPr>
            <w:tcW w:w="2827" w:type="dxa"/>
            <w:tcBorders>
              <w:bottom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</w:tc>
      </w:tr>
      <w:tr w:rsidR="00EE2DAE" w:rsidRPr="00EE2DAE" w:rsidTr="00113C3B">
        <w:trPr>
          <w:trHeight w:val="365"/>
        </w:trPr>
        <w:tc>
          <w:tcPr>
            <w:tcW w:w="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lang w:eastAsia="ar-SA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b/>
                <w:lang w:eastAsia="ar-SA"/>
              </w:rPr>
            </w:pPr>
          </w:p>
        </w:tc>
        <w:tc>
          <w:tcPr>
            <w:tcW w:w="5008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b/>
                <w:lang w:eastAsia="ar-SA"/>
              </w:rPr>
            </w:pPr>
            <w:r w:rsidRPr="00EE2DAE">
              <w:rPr>
                <w:b/>
                <w:lang w:eastAsia="ar-SA"/>
              </w:rPr>
              <w:t xml:space="preserve">                   Итого без НДС:</w:t>
            </w:r>
          </w:p>
        </w:tc>
        <w:tc>
          <w:tcPr>
            <w:tcW w:w="1474" w:type="dxa"/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rPr>
                <w:b/>
                <w:lang w:eastAsia="ar-SA"/>
              </w:rPr>
            </w:pPr>
          </w:p>
        </w:tc>
      </w:tr>
      <w:tr w:rsidR="00EE2DAE" w:rsidRPr="00EE2DAE" w:rsidTr="00113C3B">
        <w:trPr>
          <w:trHeight w:val="403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lang w:eastAsia="ar-SA"/>
              </w:rPr>
            </w:pPr>
          </w:p>
        </w:tc>
        <w:tc>
          <w:tcPr>
            <w:tcW w:w="783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b/>
                <w:lang w:eastAsia="ar-SA"/>
              </w:rPr>
            </w:pPr>
            <w:r w:rsidRPr="00EE2DAE">
              <w:rPr>
                <w:b/>
                <w:lang w:eastAsia="ar-SA"/>
              </w:rPr>
              <w:t xml:space="preserve">                                     Сумма с НДС:</w:t>
            </w:r>
          </w:p>
        </w:tc>
        <w:tc>
          <w:tcPr>
            <w:tcW w:w="1474" w:type="dxa"/>
            <w:tcBorders>
              <w:left w:val="single" w:sz="4" w:space="0" w:color="auto"/>
            </w:tcBorders>
            <w:shd w:val="clear" w:color="auto" w:fill="auto"/>
          </w:tcPr>
          <w:p w:rsidR="00EE2DAE" w:rsidRPr="00EE2DAE" w:rsidRDefault="00EE2DAE" w:rsidP="00EE2DAE">
            <w:pPr>
              <w:suppressAutoHyphens/>
              <w:ind w:left="567"/>
              <w:jc w:val="center"/>
              <w:rPr>
                <w:b/>
                <w:lang w:eastAsia="ar-SA"/>
              </w:rPr>
            </w:pPr>
          </w:p>
        </w:tc>
      </w:tr>
    </w:tbl>
    <w:p w:rsidR="00EE2DAE" w:rsidRPr="00EE2DAE" w:rsidRDefault="00EE2DAE" w:rsidP="00EE2DAE">
      <w:pPr>
        <w:suppressAutoHyphens/>
        <w:ind w:left="567"/>
        <w:rPr>
          <w:i/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i/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u w:val="single"/>
          <w:lang w:eastAsia="ar-SA"/>
        </w:rPr>
      </w:pPr>
      <w:r w:rsidRPr="00EE2DAE">
        <w:rPr>
          <w:lang w:eastAsia="ar-SA"/>
        </w:rPr>
        <w:t>Всего оказано услуг на сумму: ______________________________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>Вышеперечисленные услуги выполнены полностью и в срок. Заказчик претензий по объему, качеству  и срокам оказания услуг не имеет.</w:t>
      </w:r>
    </w:p>
    <w:p w:rsidR="00EE2DAE" w:rsidRPr="00EE2DAE" w:rsidRDefault="00EE2DAE" w:rsidP="00EE2DAE">
      <w:pPr>
        <w:suppressAutoHyphens/>
        <w:ind w:left="567"/>
        <w:rPr>
          <w:b/>
          <w:i/>
          <w:lang w:eastAsia="ar-SA"/>
        </w:rPr>
      </w:pPr>
      <w:r w:rsidRPr="00EE2DAE">
        <w:rPr>
          <w:b/>
          <w:i/>
          <w:lang w:eastAsia="ar-SA"/>
        </w:rPr>
        <w:t>___________________________________________________________________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tabs>
          <w:tab w:val="center" w:pos="4677"/>
          <w:tab w:val="right" w:pos="9355"/>
        </w:tabs>
        <w:suppressAutoHyphens/>
        <w:ind w:left="567"/>
        <w:jc w:val="both"/>
        <w:rPr>
          <w:lang w:val="x-none" w:eastAsia="ar-SA"/>
        </w:rPr>
      </w:pPr>
      <w:r w:rsidRPr="00EE2DAE">
        <w:rPr>
          <w:lang w:val="x-none" w:eastAsia="ar-SA"/>
        </w:rPr>
        <w:t>Исполнитель                                                                         Заказчик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 xml:space="preserve">_____________________ /С.Ю. </w:t>
      </w:r>
      <w:proofErr w:type="spellStart"/>
      <w:r w:rsidRPr="00EE2DAE">
        <w:rPr>
          <w:lang w:eastAsia="ar-SA"/>
        </w:rPr>
        <w:t>Шиян</w:t>
      </w:r>
      <w:proofErr w:type="spellEnd"/>
      <w:r w:rsidRPr="00EE2DAE">
        <w:rPr>
          <w:lang w:eastAsia="ar-SA"/>
        </w:rPr>
        <w:t>/                              _____________ /______________/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pacing w:line="360" w:lineRule="auto"/>
        <w:ind w:left="567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tabs>
          <w:tab w:val="center" w:pos="4677"/>
          <w:tab w:val="right" w:pos="9355"/>
        </w:tabs>
        <w:suppressAutoHyphens/>
        <w:jc w:val="both"/>
        <w:rPr>
          <w:lang w:val="x-none" w:eastAsia="ar-SA"/>
        </w:rPr>
      </w:pPr>
      <w:r w:rsidRPr="00EE2DAE">
        <w:rPr>
          <w:lang w:val="x-none" w:eastAsia="ar-SA"/>
        </w:rPr>
        <w:t xml:space="preserve">               Исполнитель                                                                Генеральный директор 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 xml:space="preserve">_____________________ /С.Ю. </w:t>
      </w:r>
      <w:proofErr w:type="spellStart"/>
      <w:r w:rsidRPr="00EE2DAE">
        <w:rPr>
          <w:lang w:eastAsia="ar-SA"/>
        </w:rPr>
        <w:t>Шиян</w:t>
      </w:r>
      <w:proofErr w:type="spellEnd"/>
      <w:r w:rsidRPr="00EE2DAE">
        <w:rPr>
          <w:lang w:eastAsia="ar-SA"/>
        </w:rPr>
        <w:t>/</w:t>
      </w:r>
      <w:r w:rsidRPr="00EE2DAE">
        <w:rPr>
          <w:noProof/>
          <w:lang w:eastAsia="ar-SA"/>
        </w:rPr>
        <w:t xml:space="preserve">                     </w:t>
      </w:r>
      <w:r w:rsidRPr="00EE2DAE">
        <w:rPr>
          <w:lang w:eastAsia="ar-SA"/>
        </w:rPr>
        <w:t>_____________  /Д.Г. Шевченко/</w:t>
      </w: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</w:p>
    <w:p w:rsidR="00EE2DAE" w:rsidRPr="00EE2DAE" w:rsidRDefault="00EE2DAE" w:rsidP="00EE2DAE">
      <w:pPr>
        <w:spacing w:line="360" w:lineRule="auto"/>
        <w:jc w:val="right"/>
      </w:pPr>
      <w:r w:rsidRPr="00EE2DAE">
        <w:t>Приложение № 4</w:t>
      </w:r>
    </w:p>
    <w:p w:rsidR="00EE2DAE" w:rsidRPr="00EE2DAE" w:rsidRDefault="00EE2DAE" w:rsidP="00EE2DAE">
      <w:pPr>
        <w:spacing w:line="360" w:lineRule="auto"/>
        <w:jc w:val="right"/>
      </w:pPr>
      <w:r w:rsidRPr="00EE2DAE">
        <w:t xml:space="preserve">К Договору на оказание медицинских услуг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E2DAE" w:rsidRPr="00EE2DAE" w:rsidRDefault="00EE2DAE" w:rsidP="00EE2DAE">
      <w:pPr>
        <w:spacing w:line="360" w:lineRule="auto"/>
        <w:jc w:val="right"/>
      </w:pPr>
      <w:r w:rsidRPr="00EE2DAE">
        <w:t xml:space="preserve">от «___» ____________ </w:t>
      </w:r>
      <w:proofErr w:type="gramStart"/>
      <w:r w:rsidRPr="00EE2DAE">
        <w:t>г</w:t>
      </w:r>
      <w:proofErr w:type="gramEnd"/>
      <w:r w:rsidRPr="00EE2DAE">
        <w:t>. № ______.</w:t>
      </w:r>
    </w:p>
    <w:p w:rsidR="00EE2DAE" w:rsidRPr="00EE2DAE" w:rsidRDefault="00EE2DAE" w:rsidP="00EE2DAE">
      <w:pPr>
        <w:jc w:val="center"/>
        <w:rPr>
          <w:b/>
        </w:rPr>
      </w:pPr>
    </w:p>
    <w:p w:rsidR="00EE2DAE" w:rsidRPr="00EE2DAE" w:rsidRDefault="00EE2DAE" w:rsidP="00EE2DAE">
      <w:pPr>
        <w:jc w:val="center"/>
        <w:rPr>
          <w:b/>
        </w:rPr>
      </w:pPr>
    </w:p>
    <w:p w:rsidR="00EE2DAE" w:rsidRPr="00EE2DAE" w:rsidRDefault="00EE2DAE" w:rsidP="00EE2DAE">
      <w:pPr>
        <w:jc w:val="center"/>
        <w:rPr>
          <w:b/>
        </w:rPr>
      </w:pPr>
    </w:p>
    <w:p w:rsidR="00EE2DAE" w:rsidRPr="00EE2DAE" w:rsidRDefault="00EE2DAE" w:rsidP="00EE2DAE">
      <w:pPr>
        <w:jc w:val="center"/>
        <w:rPr>
          <w:b/>
        </w:rPr>
      </w:pPr>
    </w:p>
    <w:p w:rsidR="00EE2DAE" w:rsidRPr="00EE2DAE" w:rsidRDefault="00EE2DAE" w:rsidP="00EE2DAE">
      <w:pPr>
        <w:jc w:val="center"/>
        <w:rPr>
          <w:b/>
        </w:rPr>
      </w:pPr>
    </w:p>
    <w:p w:rsidR="00EE2DAE" w:rsidRPr="00EE2DAE" w:rsidRDefault="00EE2DAE" w:rsidP="00EE2DAE">
      <w:pPr>
        <w:jc w:val="center"/>
        <w:rPr>
          <w:rFonts w:eastAsia="Calibri"/>
          <w:b/>
          <w:lang w:eastAsia="en-US"/>
        </w:rPr>
      </w:pPr>
      <w:r w:rsidRPr="00EE2DAE">
        <w:rPr>
          <w:rFonts w:eastAsia="Calibri"/>
          <w:b/>
          <w:lang w:eastAsia="en-US"/>
        </w:rPr>
        <w:t xml:space="preserve">ТЕХНИЧЕСКОЕ ЗАДАНИЕ </w:t>
      </w:r>
    </w:p>
    <w:p w:rsidR="00EE2DAE" w:rsidRPr="00EE2DAE" w:rsidRDefault="00EE2DAE" w:rsidP="00EE2DAE">
      <w:pPr>
        <w:jc w:val="center"/>
        <w:rPr>
          <w:rFonts w:eastAsia="Calibri"/>
          <w:b/>
          <w:lang w:eastAsia="en-US"/>
        </w:rPr>
      </w:pPr>
    </w:p>
    <w:p w:rsidR="00EE2DAE" w:rsidRPr="00EE2DAE" w:rsidRDefault="00EE2DAE" w:rsidP="00EE2DAE">
      <w:pPr>
        <w:jc w:val="center"/>
        <w:rPr>
          <w:rFonts w:eastAsia="Calibri"/>
          <w:b/>
          <w:lang w:eastAsia="en-US"/>
        </w:rPr>
      </w:pPr>
    </w:p>
    <w:p w:rsidR="00EE2DAE" w:rsidRPr="00EE2DAE" w:rsidRDefault="00EE2DAE" w:rsidP="00EE2DAE">
      <w:pPr>
        <w:jc w:val="center"/>
        <w:rPr>
          <w:rFonts w:eastAsia="Calibri"/>
          <w:b/>
          <w:lang w:eastAsia="en-US"/>
        </w:rPr>
      </w:pPr>
    </w:p>
    <w:p w:rsidR="00EE2DAE" w:rsidRPr="00EE2DAE" w:rsidRDefault="00EE2DAE" w:rsidP="00EE2DAE">
      <w:pPr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7490"/>
      </w:tblGrid>
      <w:tr w:rsidR="00EE2DAE" w:rsidRPr="00EE2DAE" w:rsidTr="00113C3B">
        <w:trPr>
          <w:trHeight w:val="1408"/>
        </w:trPr>
        <w:tc>
          <w:tcPr>
            <w:tcW w:w="2257" w:type="dxa"/>
            <w:shd w:val="clear" w:color="auto" w:fill="auto"/>
          </w:tcPr>
          <w:p w:rsidR="00EE2DAE" w:rsidRPr="00EE2DAE" w:rsidRDefault="00EE2DAE" w:rsidP="00EE2DAE">
            <w:pPr>
              <w:rPr>
                <w:rFonts w:ascii="Calibri" w:eastAsia="Calibri" w:hAnsi="Calibri"/>
                <w:szCs w:val="22"/>
                <w:lang w:eastAsia="en-US"/>
              </w:rPr>
            </w:pPr>
            <w:r w:rsidRPr="00EE2DAE">
              <w:rPr>
                <w:rFonts w:ascii="Calibri" w:eastAsia="Calibri" w:hAnsi="Calibri"/>
                <w:szCs w:val="22"/>
                <w:lang w:eastAsia="en-US"/>
              </w:rPr>
              <w:t>Состав, содержание и объем услуг</w:t>
            </w:r>
          </w:p>
        </w:tc>
        <w:tc>
          <w:tcPr>
            <w:tcW w:w="7666" w:type="dxa"/>
            <w:shd w:val="clear" w:color="auto" w:fill="auto"/>
          </w:tcPr>
          <w:p w:rsidR="00EE2DAE" w:rsidRPr="00EE2DAE" w:rsidRDefault="00EE2DAE" w:rsidP="00EE2DAE">
            <w:pPr>
              <w:rPr>
                <w:rFonts w:ascii="Calibri" w:eastAsia="Calibri" w:hAnsi="Calibri"/>
                <w:szCs w:val="22"/>
                <w:lang w:eastAsia="en-US"/>
              </w:rPr>
            </w:pPr>
            <w:r w:rsidRPr="00EE2DAE">
              <w:rPr>
                <w:rFonts w:ascii="Calibri" w:eastAsia="Calibri" w:hAnsi="Calibri"/>
                <w:szCs w:val="22"/>
                <w:lang w:eastAsia="en-US"/>
              </w:rPr>
              <w:t>Оказание медицинских услуг по проведению предварительного медицинского осмотра и обязательного психиатрического освидетельствованию при поступлении на работу в соответствии с  требованиями, установленными законодательством об охране труда</w:t>
            </w:r>
          </w:p>
        </w:tc>
      </w:tr>
      <w:tr w:rsidR="00EE2DAE" w:rsidRPr="00EE2DAE" w:rsidTr="00113C3B">
        <w:trPr>
          <w:trHeight w:val="557"/>
        </w:trPr>
        <w:tc>
          <w:tcPr>
            <w:tcW w:w="2257" w:type="dxa"/>
            <w:shd w:val="clear" w:color="auto" w:fill="auto"/>
          </w:tcPr>
          <w:p w:rsidR="00EE2DAE" w:rsidRPr="00EE2DAE" w:rsidRDefault="00EE2DAE" w:rsidP="00EE2DAE">
            <w:pPr>
              <w:rPr>
                <w:rFonts w:ascii="Calibri" w:eastAsia="Calibri" w:hAnsi="Calibri"/>
                <w:szCs w:val="22"/>
                <w:lang w:eastAsia="en-US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>Перечень нормативных документов и законодательных актов, требования которых являются обязательными при оказании услуг</w:t>
            </w:r>
          </w:p>
        </w:tc>
        <w:tc>
          <w:tcPr>
            <w:tcW w:w="7666" w:type="dxa"/>
            <w:shd w:val="clear" w:color="auto" w:fill="auto"/>
          </w:tcPr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- Федеральный закон ФЗ-196 от 10.12.1995 г «О безопасности дорожного движения»                                                              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- Приказ Минздрава России от 15.12.2014 N 835н "Об утверждении Порядка проведения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предсменных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,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предрейсовых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и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послесменных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,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послерейсовых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медицинских осмотров"</w:t>
            </w:r>
            <w:proofErr w:type="gramStart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;</w:t>
            </w:r>
            <w:proofErr w:type="gram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                               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- Письмо Минздрава России от 21.08.2003 N 2510/9468-03-32 "О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предрейсовых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медицинских осмотрах водителей транспортных средств";                                          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- Приказ Минздрава СССР от 29.09.1989 N 555 "О совершенствовании системы медицинских осмотров трудящихся и водителей индивидуальных транспортных средств", которым утверждена Инструкция о проведении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предрейсовых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медицинских осмотров водителей авто.                </w:t>
            </w:r>
          </w:p>
        </w:tc>
      </w:tr>
      <w:tr w:rsidR="00EE2DAE" w:rsidRPr="00EE2DAE" w:rsidTr="00113C3B">
        <w:trPr>
          <w:trHeight w:val="1913"/>
        </w:trPr>
        <w:tc>
          <w:tcPr>
            <w:tcW w:w="2257" w:type="dxa"/>
            <w:shd w:val="clear" w:color="auto" w:fill="auto"/>
          </w:tcPr>
          <w:p w:rsidR="00EE2DAE" w:rsidRPr="00EE2DAE" w:rsidRDefault="00EE2DAE" w:rsidP="00EE2DAE">
            <w:pPr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>Обязательные требования, предъявляемые к участникам закупки</w:t>
            </w:r>
          </w:p>
        </w:tc>
        <w:tc>
          <w:tcPr>
            <w:tcW w:w="7666" w:type="dxa"/>
            <w:shd w:val="clear" w:color="auto" w:fill="auto"/>
          </w:tcPr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Наличие у Участника и (или) привлекаемого им субподрядчика лицензии на оказание  медицинских услуг с правом проведения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предрейсовых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и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eastAsia="ar-SA"/>
              </w:rPr>
              <w:t>послерейсовых</w:t>
            </w:r>
            <w:proofErr w:type="spellEnd"/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осмотров в соответствии с действующими нормативными правовыми актами.</w:t>
            </w:r>
            <w:r w:rsidRPr="00EE2DAE">
              <w:rPr>
                <w:rFonts w:ascii="Calibri" w:eastAsia="Calibri" w:hAnsi="Calibri"/>
                <w:szCs w:val="22"/>
                <w:lang w:eastAsia="ar-SA"/>
              </w:rPr>
              <w:tab/>
              <w:t>Копия действующей лицензии</w:t>
            </w:r>
          </w:p>
        </w:tc>
      </w:tr>
      <w:tr w:rsidR="00EE2DAE" w:rsidRPr="00EE2DAE" w:rsidTr="00113C3B">
        <w:trPr>
          <w:trHeight w:val="1970"/>
        </w:trPr>
        <w:tc>
          <w:tcPr>
            <w:tcW w:w="2257" w:type="dxa"/>
            <w:shd w:val="clear" w:color="auto" w:fill="auto"/>
          </w:tcPr>
          <w:p w:rsidR="00EE2DAE" w:rsidRPr="00EE2DAE" w:rsidRDefault="00EE2DAE" w:rsidP="00EE2DAE">
            <w:pPr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>Квалификационные требования, предъявляемые к участникам закупки и подлежащие оценке</w:t>
            </w:r>
          </w:p>
        </w:tc>
        <w:tc>
          <w:tcPr>
            <w:tcW w:w="7666" w:type="dxa"/>
            <w:shd w:val="clear" w:color="auto" w:fill="auto"/>
          </w:tcPr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i/>
                <w:szCs w:val="22"/>
                <w:lang w:eastAsia="ar-SA"/>
              </w:rPr>
            </w:pP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>Наличие опыта оказания  услуг аналогичных предмету закупки.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left="360" w:right="10"/>
              <w:contextualSpacing/>
              <w:jc w:val="both"/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 xml:space="preserve"> </w:t>
            </w:r>
          </w:p>
        </w:tc>
      </w:tr>
      <w:tr w:rsidR="00EE2DAE" w:rsidRPr="00EE2DAE" w:rsidTr="00113C3B">
        <w:trPr>
          <w:trHeight w:val="1662"/>
        </w:trPr>
        <w:tc>
          <w:tcPr>
            <w:tcW w:w="2257" w:type="dxa"/>
            <w:shd w:val="clear" w:color="auto" w:fill="auto"/>
          </w:tcPr>
          <w:p w:rsidR="00EE2DAE" w:rsidRPr="00EE2DAE" w:rsidRDefault="00EE2DAE" w:rsidP="00EE2DAE">
            <w:pPr>
              <w:rPr>
                <w:rFonts w:ascii="Calibri" w:eastAsia="Calibri" w:hAnsi="Calibri"/>
                <w:szCs w:val="22"/>
                <w:lang w:eastAsia="ar-SA"/>
              </w:rPr>
            </w:pPr>
            <w:r w:rsidRPr="00EE2DAE">
              <w:rPr>
                <w:rFonts w:ascii="Calibri" w:eastAsia="Calibri" w:hAnsi="Calibri"/>
                <w:szCs w:val="22"/>
                <w:lang w:eastAsia="ar-SA"/>
              </w:rPr>
              <w:t>Прочие условия</w:t>
            </w:r>
          </w:p>
        </w:tc>
        <w:tc>
          <w:tcPr>
            <w:tcW w:w="7666" w:type="dxa"/>
            <w:shd w:val="clear" w:color="auto" w:fill="auto"/>
          </w:tcPr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1. Медицинский осмотр производится  на территории Исполнителя. Медицинское учреждение должно находиться в радиусе не более 3 км от гаража автотранспортных средств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Светогорского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 БКД и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Светогорского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 УГС (Ленинградская область,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г</w:t>
            </w:r>
            <w:proofErr w:type="gramStart"/>
            <w:r w:rsidRPr="00EE2DAE">
              <w:rPr>
                <w:rFonts w:ascii="Calibri" w:eastAsia="Calibri" w:hAnsi="Calibri"/>
                <w:szCs w:val="22"/>
                <w:lang w:bidi="he-IL"/>
              </w:rPr>
              <w:t>.С</w:t>
            </w:r>
            <w:proofErr w:type="gramEnd"/>
            <w:r w:rsidRPr="00EE2DAE">
              <w:rPr>
                <w:rFonts w:ascii="Calibri" w:eastAsia="Calibri" w:hAnsi="Calibri"/>
                <w:szCs w:val="22"/>
                <w:lang w:bidi="he-IL"/>
              </w:rPr>
              <w:t>ветогорск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>, Красноармейская, д.1).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>2.  Наличие квалифицированного персонала.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>3. График проведения медицинского осмотра: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-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предрейсовый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 медицинский осмотр по рабочим дням с 07:00 до </w:t>
            </w:r>
            <w:r w:rsidRPr="00EE2DAE">
              <w:rPr>
                <w:rFonts w:ascii="Calibri" w:eastAsia="Calibri" w:hAnsi="Calibri"/>
                <w:szCs w:val="22"/>
                <w:lang w:bidi="he-IL"/>
              </w:rPr>
              <w:lastRenderedPageBreak/>
              <w:t xml:space="preserve">09:00  –  3 чел., с 19:00 до 21:00 – 1 чел; 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-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послерейсовый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 медицинский осмотр по рабочим дням  с 07:00 до 9:00 – 1 чел., с 16:00 до 18:00  – 2 чел., с 20:00 до 20:30 – 1 чел.;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-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предрейсовый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 медицинский осмотр по выходным и праздничным дням с 07:00 до 09:00  –  1 чел., с 19:00 до 21:00 – 1чел;</w:t>
            </w:r>
          </w:p>
          <w:p w:rsidR="00EE2DAE" w:rsidRPr="00EE2DAE" w:rsidRDefault="00EE2DAE" w:rsidP="00EE2DAE">
            <w:pPr>
              <w:widowControl w:val="0"/>
              <w:shd w:val="clear" w:color="auto" w:fill="FEFFFF"/>
              <w:autoSpaceDE w:val="0"/>
              <w:autoSpaceDN w:val="0"/>
              <w:adjustRightInd w:val="0"/>
              <w:spacing w:line="249" w:lineRule="exact"/>
              <w:ind w:right="10"/>
              <w:jc w:val="both"/>
              <w:rPr>
                <w:rFonts w:ascii="Calibri" w:eastAsia="Calibri" w:hAnsi="Calibri"/>
                <w:szCs w:val="22"/>
                <w:lang w:bidi="he-IL"/>
              </w:rPr>
            </w:pPr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- </w:t>
            </w:r>
            <w:proofErr w:type="spellStart"/>
            <w:r w:rsidRPr="00EE2DAE">
              <w:rPr>
                <w:rFonts w:ascii="Calibri" w:eastAsia="Calibri" w:hAnsi="Calibri"/>
                <w:szCs w:val="22"/>
                <w:lang w:bidi="he-IL"/>
              </w:rPr>
              <w:t>послерейсовый</w:t>
            </w:r>
            <w:proofErr w:type="spellEnd"/>
            <w:r w:rsidRPr="00EE2DAE">
              <w:rPr>
                <w:rFonts w:ascii="Calibri" w:eastAsia="Calibri" w:hAnsi="Calibri"/>
                <w:szCs w:val="22"/>
                <w:lang w:bidi="he-IL"/>
              </w:rPr>
              <w:t xml:space="preserve"> медицинский осмотр по выходным и праздничным дням  с  07:00 до 9:00  – 1 чел.,  с 19:00 до 21:00 – 1 чел.</w:t>
            </w:r>
          </w:p>
        </w:tc>
      </w:tr>
    </w:tbl>
    <w:p w:rsidR="00EE2DAE" w:rsidRPr="00EE2DAE" w:rsidRDefault="00EE2DAE" w:rsidP="00EE2DAE">
      <w:pPr>
        <w:jc w:val="center"/>
        <w:rPr>
          <w:b/>
        </w:rPr>
      </w:pPr>
    </w:p>
    <w:p w:rsidR="00EE2DAE" w:rsidRPr="00EE2DAE" w:rsidRDefault="00EE2DAE" w:rsidP="00EE2DAE">
      <w:pPr>
        <w:jc w:val="center"/>
      </w:pPr>
    </w:p>
    <w:p w:rsidR="00EE2DAE" w:rsidRPr="00EE2DAE" w:rsidRDefault="00EE2DAE" w:rsidP="00EE2DAE">
      <w:pPr>
        <w:jc w:val="right"/>
      </w:pPr>
    </w:p>
    <w:p w:rsidR="00EE2DAE" w:rsidRPr="00EE2DAE" w:rsidRDefault="00EE2DAE" w:rsidP="00EE2DAE">
      <w:r w:rsidRPr="00EE2DAE">
        <w:t xml:space="preserve">                                    </w:t>
      </w:r>
    </w:p>
    <w:p w:rsidR="00EE2DAE" w:rsidRPr="00EE2DAE" w:rsidRDefault="00EE2DAE" w:rsidP="00EE2DAE"/>
    <w:p w:rsidR="00EE2DAE" w:rsidRPr="00EE2DAE" w:rsidRDefault="00EE2DAE" w:rsidP="00EE2DAE"/>
    <w:p w:rsidR="00EE2DAE" w:rsidRPr="00EE2DAE" w:rsidRDefault="00EE2DAE" w:rsidP="00EE2DAE"/>
    <w:p w:rsidR="00EE2DAE" w:rsidRPr="00EE2DAE" w:rsidRDefault="00EE2DAE" w:rsidP="00EE2DAE">
      <w:pPr>
        <w:tabs>
          <w:tab w:val="center" w:pos="4677"/>
          <w:tab w:val="right" w:pos="9355"/>
        </w:tabs>
        <w:suppressAutoHyphens/>
        <w:jc w:val="both"/>
        <w:rPr>
          <w:lang w:val="x-none" w:eastAsia="ar-SA"/>
        </w:rPr>
      </w:pPr>
      <w:r w:rsidRPr="00EE2DAE">
        <w:rPr>
          <w:lang w:eastAsia="ar-SA"/>
        </w:rPr>
        <w:t xml:space="preserve">          </w:t>
      </w:r>
      <w:r w:rsidRPr="00EE2DAE">
        <w:rPr>
          <w:lang w:val="x-none" w:eastAsia="ar-SA"/>
        </w:rPr>
        <w:t xml:space="preserve">Исполнитель                                                                Генеральный директор </w:t>
      </w:r>
    </w:p>
    <w:p w:rsidR="00EE2DAE" w:rsidRPr="00EE2DAE" w:rsidRDefault="00EE2DAE" w:rsidP="00EE2DAE">
      <w:pPr>
        <w:suppressAutoHyphens/>
        <w:ind w:left="567"/>
        <w:rPr>
          <w:lang w:eastAsia="ar-SA"/>
        </w:rPr>
      </w:pPr>
    </w:p>
    <w:p w:rsidR="00EE2DAE" w:rsidRPr="00EE2DAE" w:rsidRDefault="00EE2DAE" w:rsidP="00EE2DAE">
      <w:pPr>
        <w:suppressAutoHyphens/>
        <w:ind w:left="567"/>
        <w:rPr>
          <w:lang w:eastAsia="ar-SA"/>
        </w:rPr>
      </w:pPr>
      <w:r w:rsidRPr="00EE2DAE">
        <w:rPr>
          <w:lang w:eastAsia="ar-SA"/>
        </w:rPr>
        <w:t xml:space="preserve">_____________________ /С.Ю. </w:t>
      </w:r>
      <w:proofErr w:type="spellStart"/>
      <w:r w:rsidRPr="00EE2DAE">
        <w:rPr>
          <w:lang w:eastAsia="ar-SA"/>
        </w:rPr>
        <w:t>Шиян</w:t>
      </w:r>
      <w:proofErr w:type="spellEnd"/>
      <w:r w:rsidRPr="00EE2DAE">
        <w:rPr>
          <w:lang w:eastAsia="ar-SA"/>
        </w:rPr>
        <w:t>/</w:t>
      </w:r>
      <w:r w:rsidRPr="00EE2DAE">
        <w:rPr>
          <w:noProof/>
          <w:lang w:eastAsia="ar-SA"/>
        </w:rPr>
        <w:t xml:space="preserve">                     </w:t>
      </w:r>
      <w:r w:rsidRPr="00EE2DAE">
        <w:rPr>
          <w:lang w:eastAsia="ar-SA"/>
        </w:rPr>
        <w:t>_____________  /Д.Г. Шевченко/</w:t>
      </w:r>
    </w:p>
    <w:p w:rsidR="00EE2DAE" w:rsidRPr="00EE2DAE" w:rsidRDefault="00EE2DAE" w:rsidP="00EE2DAE">
      <w:pPr>
        <w:rPr>
          <w:lang w:eastAsia="ar-SA"/>
        </w:rPr>
      </w:pPr>
    </w:p>
    <w:p w:rsidR="00416BB4" w:rsidRDefault="00416BB4" w:rsidP="00981596">
      <w:pPr>
        <w:ind w:right="175"/>
        <w:rPr>
          <w:sz w:val="28"/>
          <w:szCs w:val="28"/>
        </w:rPr>
      </w:pPr>
    </w:p>
    <w:sectPr w:rsidR="00416BB4" w:rsidSect="00EE2DAE">
      <w:footerReference w:type="default" r:id="rIdEDSGPB"/>
      <w:headerReference w:type="default" r:id="rId15"/>
      <w:pgSz w:w="11907" w:h="16840" w:code="9"/>
      <w:pgMar w:top="567" w:right="567" w:bottom="567" w:left="1134" w:header="283" w:footer="28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7D2" w:rsidRDefault="004D77D2" w:rsidP="005F3743">
      <w:r>
        <w:separator/>
      </w:r>
    </w:p>
  </w:endnote>
  <w:endnote w:type="continuationSeparator" w:id="0">
    <w:p w:rsidR="004D77D2" w:rsidRDefault="004D77D2" w:rsidP="005F3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EDS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r>
      <w:rPr>
        <w:lang w:val="en-US"/>
      </w:rPr>
      <w:t/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15" behindDoc="0" locked="0" layoutInCell="1" allowOverlap="1" wp14:anchorId="569F0C40" wp14:editId="2EA5D6AE">
              <wp:simplePos x="0" y="0"/>
              <wp:positionH relativeFrom="column">
                <wp:posOffset>1889836</wp:posOffset>
              </wp:positionH>
              <wp:positionV relativeFrom="paragraph">
                <wp:posOffset>-67183</wp:posOffset>
              </wp:positionV>
              <wp:extent cx="4060190" cy="263347"/>
              <wp:effectExtent l="0" t="0" r="16510" b="22860"/>
              <wp:wrapNone/>
              <wp:docPr id="1" name="Фигур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0190" cy="263347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B29AC7A" w14:textId="77777777" w:rsidR="00197427" w:rsidRDefault="004336C2">
                          <w:pPr>
                            <w:spacing w:after="0" w:line="240" w:lineRule="auto"/>
                            <w:jc w:val="center"/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  <w:sz w:val="18"/>
                              <w:szCs w:val="18"/>
                              <w:lang w:eastAsia="ru-RU"/>
                            </w:rPr>
                            <w:t>Электронный документ подписан ЭП на электронной площадке ООО ЭТП ГПБ</w:t>
                          </w:r>
                        </w:p>
                      </w:txbxContent>
                    </wps:txbx>
                    <wps:bodyPr lIns="6480" tIns="6480" rIns="6480" bIns="648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F0C40" id="Фигура1" o:spid="_x0000_s1026" style="position:absolute;margin-left:148.8pt;margin-top:-5.3pt;width:319.7pt;height:20.75pt;z-index:1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" filled="f" strokecolor="#0070c0" strokeweight="1pt">
              <v:stroke joinstyle="round"/>
              <v:textbox inset=".18mm,.18mm,.18mm,.18mm">
                <w:txbxContent>
                  <w:p w14:paraId="2B29AC7A" w14:textId="77777777" w:rsidR="00197427" w:rsidRDefault="004336C2">
                    <w:pPr>
                      <w:spacing w:after="0" w:line="240" w:lineRule="auto"/>
                      <w:jc w:val="center"/>
                      <w:rPr>
                        <w:color w:val="0070C0"/>
                      </w:rPr>
                    </w:pPr>
                    <w:r>
                      <w:rPr>
                        <w:color w:val="0070C0"/>
                        <w:sz w:val="18"/>
                        <w:szCs w:val="18"/>
                        <w:lang w:eastAsia="ru-RU"/>
                      </w:rPr>
                      <w:t>Электронный документ подписан ЭП на электронной площадке ООО ЭТП ГПБ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7D2" w:rsidRDefault="004D77D2" w:rsidP="005F3743">
      <w:r>
        <w:separator/>
      </w:r>
    </w:p>
  </w:footnote>
  <w:footnote w:type="continuationSeparator" w:id="0">
    <w:p w:rsidR="004D77D2" w:rsidRDefault="004D77D2" w:rsidP="005F3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D2" w:rsidRDefault="004D77D2">
    <w:pPr>
      <w:pStyle w:val="a7"/>
    </w:pPr>
  </w:p>
  <w:p w:rsidR="004D77D2" w:rsidRDefault="004D77D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BDC"/>
    <w:multiLevelType w:val="hybridMultilevel"/>
    <w:tmpl w:val="AB0EA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12C69"/>
    <w:multiLevelType w:val="hybridMultilevel"/>
    <w:tmpl w:val="0D408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F2BF8"/>
    <w:multiLevelType w:val="hybridMultilevel"/>
    <w:tmpl w:val="D1820D08"/>
    <w:lvl w:ilvl="0" w:tplc="FE8C07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79E2373"/>
    <w:multiLevelType w:val="hybridMultilevel"/>
    <w:tmpl w:val="9F9C9FAC"/>
    <w:lvl w:ilvl="0" w:tplc="E4E6C6D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99025C1"/>
    <w:multiLevelType w:val="multilevel"/>
    <w:tmpl w:val="F988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isLgl/>
      <w:lvlText w:val="%2."/>
      <w:lvlJc w:val="left"/>
      <w:pPr>
        <w:tabs>
          <w:tab w:val="num" w:pos="772"/>
        </w:tabs>
        <w:ind w:left="772" w:hanging="630"/>
      </w:pPr>
      <w:rPr>
        <w:rFonts w:ascii="Times New Roman" w:eastAsia="Times New Roman" w:hAnsi="Times New Roman" w:cs="Times New Roman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36C153C8"/>
    <w:multiLevelType w:val="multilevel"/>
    <w:tmpl w:val="DE1A1F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3D801484"/>
    <w:multiLevelType w:val="multilevel"/>
    <w:tmpl w:val="2B104B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23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87A2CE1"/>
    <w:multiLevelType w:val="hybridMultilevel"/>
    <w:tmpl w:val="BB6A44B2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E754B"/>
    <w:multiLevelType w:val="multilevel"/>
    <w:tmpl w:val="69765B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">
    <w:nsid w:val="75133E3D"/>
    <w:multiLevelType w:val="multilevel"/>
    <w:tmpl w:val="FC1A09F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sz w:val="24"/>
      </w:rPr>
    </w:lvl>
  </w:abstractNum>
  <w:abstractNum w:abstractNumId="10">
    <w:nsid w:val="7F3E40CD"/>
    <w:multiLevelType w:val="multilevel"/>
    <w:tmpl w:val="DF90199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1056"/>
        </w:tabs>
        <w:ind w:left="1056" w:hanging="63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7"/>
  </w:num>
  <w:num w:numId="5">
    <w:abstractNumId w:val="10"/>
  </w:num>
  <w:num w:numId="6">
    <w:abstractNumId w:val="4"/>
  </w:num>
  <w:num w:numId="7">
    <w:abstractNumId w:val="6"/>
  </w:num>
  <w:num w:numId="8">
    <w:abstractNumId w:val="5"/>
  </w:num>
  <w:num w:numId="9">
    <w:abstractNumId w:val="8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DB"/>
    <w:rsid w:val="000008B5"/>
    <w:rsid w:val="000061FF"/>
    <w:rsid w:val="000065BD"/>
    <w:rsid w:val="0001013D"/>
    <w:rsid w:val="00016821"/>
    <w:rsid w:val="00035660"/>
    <w:rsid w:val="00043FFF"/>
    <w:rsid w:val="00056C19"/>
    <w:rsid w:val="00075804"/>
    <w:rsid w:val="000774D1"/>
    <w:rsid w:val="0009444C"/>
    <w:rsid w:val="000B26F3"/>
    <w:rsid w:val="000B3262"/>
    <w:rsid w:val="000C0E7C"/>
    <w:rsid w:val="000C3471"/>
    <w:rsid w:val="000D4B56"/>
    <w:rsid w:val="000D51D0"/>
    <w:rsid w:val="000D6930"/>
    <w:rsid w:val="000E77BF"/>
    <w:rsid w:val="0011373A"/>
    <w:rsid w:val="00116E0D"/>
    <w:rsid w:val="00116FF9"/>
    <w:rsid w:val="00127E1E"/>
    <w:rsid w:val="001314C6"/>
    <w:rsid w:val="00136FC0"/>
    <w:rsid w:val="00147235"/>
    <w:rsid w:val="0015308D"/>
    <w:rsid w:val="001543E4"/>
    <w:rsid w:val="00167FCA"/>
    <w:rsid w:val="0017387E"/>
    <w:rsid w:val="00177C10"/>
    <w:rsid w:val="00180B14"/>
    <w:rsid w:val="001A2842"/>
    <w:rsid w:val="001A7CBB"/>
    <w:rsid w:val="001B2896"/>
    <w:rsid w:val="001B417B"/>
    <w:rsid w:val="001C0253"/>
    <w:rsid w:val="001C378E"/>
    <w:rsid w:val="001D0FBF"/>
    <w:rsid w:val="001D6883"/>
    <w:rsid w:val="00203177"/>
    <w:rsid w:val="00212DBD"/>
    <w:rsid w:val="00224688"/>
    <w:rsid w:val="002267E4"/>
    <w:rsid w:val="0023122A"/>
    <w:rsid w:val="0023544C"/>
    <w:rsid w:val="00253E53"/>
    <w:rsid w:val="00282F1C"/>
    <w:rsid w:val="0029569A"/>
    <w:rsid w:val="002C5FBE"/>
    <w:rsid w:val="002C78E7"/>
    <w:rsid w:val="002C7EEE"/>
    <w:rsid w:val="002D4172"/>
    <w:rsid w:val="002E1366"/>
    <w:rsid w:val="002E56CF"/>
    <w:rsid w:val="002E7597"/>
    <w:rsid w:val="002F1314"/>
    <w:rsid w:val="002F6C97"/>
    <w:rsid w:val="00303F58"/>
    <w:rsid w:val="00306D3C"/>
    <w:rsid w:val="00321562"/>
    <w:rsid w:val="003272A1"/>
    <w:rsid w:val="00331206"/>
    <w:rsid w:val="00332AC5"/>
    <w:rsid w:val="00333885"/>
    <w:rsid w:val="003367D1"/>
    <w:rsid w:val="0036528B"/>
    <w:rsid w:val="0036776E"/>
    <w:rsid w:val="00376709"/>
    <w:rsid w:val="003812E2"/>
    <w:rsid w:val="00392777"/>
    <w:rsid w:val="00395F8D"/>
    <w:rsid w:val="003B0B11"/>
    <w:rsid w:val="003C5B02"/>
    <w:rsid w:val="003E7681"/>
    <w:rsid w:val="003F0E90"/>
    <w:rsid w:val="003F2224"/>
    <w:rsid w:val="003F241C"/>
    <w:rsid w:val="003F32CE"/>
    <w:rsid w:val="004150F4"/>
    <w:rsid w:val="00416BB4"/>
    <w:rsid w:val="00447C04"/>
    <w:rsid w:val="00457E8C"/>
    <w:rsid w:val="00462D07"/>
    <w:rsid w:val="00463CA9"/>
    <w:rsid w:val="004647DD"/>
    <w:rsid w:val="0046493A"/>
    <w:rsid w:val="00475E4C"/>
    <w:rsid w:val="0048338C"/>
    <w:rsid w:val="00495D1B"/>
    <w:rsid w:val="004C3D0F"/>
    <w:rsid w:val="004D07AF"/>
    <w:rsid w:val="004D4F90"/>
    <w:rsid w:val="004D512F"/>
    <w:rsid w:val="004D64D9"/>
    <w:rsid w:val="004D75CD"/>
    <w:rsid w:val="004D77D2"/>
    <w:rsid w:val="004E7626"/>
    <w:rsid w:val="004E765C"/>
    <w:rsid w:val="004F440C"/>
    <w:rsid w:val="004F44B1"/>
    <w:rsid w:val="004F7F2B"/>
    <w:rsid w:val="00505B4D"/>
    <w:rsid w:val="0050650E"/>
    <w:rsid w:val="005158EB"/>
    <w:rsid w:val="00517A1F"/>
    <w:rsid w:val="00531F64"/>
    <w:rsid w:val="00544E74"/>
    <w:rsid w:val="0056269F"/>
    <w:rsid w:val="00574B9D"/>
    <w:rsid w:val="00597161"/>
    <w:rsid w:val="005A69D2"/>
    <w:rsid w:val="005D190F"/>
    <w:rsid w:val="005D7E52"/>
    <w:rsid w:val="005F3743"/>
    <w:rsid w:val="006034CB"/>
    <w:rsid w:val="006054DF"/>
    <w:rsid w:val="00605E32"/>
    <w:rsid w:val="00620DE3"/>
    <w:rsid w:val="0062399D"/>
    <w:rsid w:val="00627244"/>
    <w:rsid w:val="006453C8"/>
    <w:rsid w:val="00654D4A"/>
    <w:rsid w:val="0066165F"/>
    <w:rsid w:val="00662B88"/>
    <w:rsid w:val="00662B9A"/>
    <w:rsid w:val="00672EB8"/>
    <w:rsid w:val="00675BED"/>
    <w:rsid w:val="00676A93"/>
    <w:rsid w:val="00677ECA"/>
    <w:rsid w:val="006823EE"/>
    <w:rsid w:val="00690BB2"/>
    <w:rsid w:val="006A1511"/>
    <w:rsid w:val="006A6EA6"/>
    <w:rsid w:val="006A7CA4"/>
    <w:rsid w:val="006B7761"/>
    <w:rsid w:val="007026E3"/>
    <w:rsid w:val="00720C6E"/>
    <w:rsid w:val="00730DFD"/>
    <w:rsid w:val="00732484"/>
    <w:rsid w:val="0074180C"/>
    <w:rsid w:val="00746B78"/>
    <w:rsid w:val="00756008"/>
    <w:rsid w:val="00760688"/>
    <w:rsid w:val="00797722"/>
    <w:rsid w:val="007A46B5"/>
    <w:rsid w:val="007B323E"/>
    <w:rsid w:val="007E26C8"/>
    <w:rsid w:val="007F0EFE"/>
    <w:rsid w:val="0080288D"/>
    <w:rsid w:val="00806142"/>
    <w:rsid w:val="008073CC"/>
    <w:rsid w:val="00827095"/>
    <w:rsid w:val="0083739E"/>
    <w:rsid w:val="00863EDB"/>
    <w:rsid w:val="00874D45"/>
    <w:rsid w:val="0087750C"/>
    <w:rsid w:val="0089215D"/>
    <w:rsid w:val="008926BD"/>
    <w:rsid w:val="008C0AA0"/>
    <w:rsid w:val="008C50A5"/>
    <w:rsid w:val="008C78D9"/>
    <w:rsid w:val="008D649C"/>
    <w:rsid w:val="008E1B8E"/>
    <w:rsid w:val="008E3C9B"/>
    <w:rsid w:val="008F4C66"/>
    <w:rsid w:val="008F5D47"/>
    <w:rsid w:val="008F67AC"/>
    <w:rsid w:val="009003EA"/>
    <w:rsid w:val="009061D1"/>
    <w:rsid w:val="0091421E"/>
    <w:rsid w:val="00926ACE"/>
    <w:rsid w:val="00927E28"/>
    <w:rsid w:val="00927EA4"/>
    <w:rsid w:val="009342F6"/>
    <w:rsid w:val="0095186B"/>
    <w:rsid w:val="00973187"/>
    <w:rsid w:val="009810CC"/>
    <w:rsid w:val="00981596"/>
    <w:rsid w:val="009827FC"/>
    <w:rsid w:val="00982AE0"/>
    <w:rsid w:val="009843C7"/>
    <w:rsid w:val="00990657"/>
    <w:rsid w:val="00997B09"/>
    <w:rsid w:val="009A0F8E"/>
    <w:rsid w:val="009B22EE"/>
    <w:rsid w:val="009C4B11"/>
    <w:rsid w:val="009D673F"/>
    <w:rsid w:val="009E187B"/>
    <w:rsid w:val="009E1A94"/>
    <w:rsid w:val="009E7B22"/>
    <w:rsid w:val="00A00A7D"/>
    <w:rsid w:val="00A063CC"/>
    <w:rsid w:val="00A07213"/>
    <w:rsid w:val="00A13C72"/>
    <w:rsid w:val="00A153DB"/>
    <w:rsid w:val="00A20A89"/>
    <w:rsid w:val="00A365FF"/>
    <w:rsid w:val="00A4430C"/>
    <w:rsid w:val="00A44C43"/>
    <w:rsid w:val="00A54F3F"/>
    <w:rsid w:val="00A63248"/>
    <w:rsid w:val="00A67506"/>
    <w:rsid w:val="00A84620"/>
    <w:rsid w:val="00A9662A"/>
    <w:rsid w:val="00A968E6"/>
    <w:rsid w:val="00A96939"/>
    <w:rsid w:val="00AA36F3"/>
    <w:rsid w:val="00AC0654"/>
    <w:rsid w:val="00AC3627"/>
    <w:rsid w:val="00AC5B15"/>
    <w:rsid w:val="00AC5BB9"/>
    <w:rsid w:val="00AC76CE"/>
    <w:rsid w:val="00AE03D2"/>
    <w:rsid w:val="00B0112E"/>
    <w:rsid w:val="00B2061B"/>
    <w:rsid w:val="00B47397"/>
    <w:rsid w:val="00B63B5F"/>
    <w:rsid w:val="00B862CC"/>
    <w:rsid w:val="00B942BA"/>
    <w:rsid w:val="00B9599E"/>
    <w:rsid w:val="00B96D0A"/>
    <w:rsid w:val="00BA38D2"/>
    <w:rsid w:val="00BA7F42"/>
    <w:rsid w:val="00BB649E"/>
    <w:rsid w:val="00BC6C1B"/>
    <w:rsid w:val="00BD4193"/>
    <w:rsid w:val="00BE76E7"/>
    <w:rsid w:val="00BF1643"/>
    <w:rsid w:val="00BF572B"/>
    <w:rsid w:val="00C00B4B"/>
    <w:rsid w:val="00C30051"/>
    <w:rsid w:val="00C31A74"/>
    <w:rsid w:val="00C34C06"/>
    <w:rsid w:val="00C4463A"/>
    <w:rsid w:val="00C45AA3"/>
    <w:rsid w:val="00C510E3"/>
    <w:rsid w:val="00C80331"/>
    <w:rsid w:val="00C80712"/>
    <w:rsid w:val="00C8566E"/>
    <w:rsid w:val="00C96489"/>
    <w:rsid w:val="00CA2E7F"/>
    <w:rsid w:val="00CA7E6A"/>
    <w:rsid w:val="00CB166B"/>
    <w:rsid w:val="00CC6E45"/>
    <w:rsid w:val="00CC7FA0"/>
    <w:rsid w:val="00CD0857"/>
    <w:rsid w:val="00CD0A86"/>
    <w:rsid w:val="00CD7578"/>
    <w:rsid w:val="00CE5A2A"/>
    <w:rsid w:val="00D031C7"/>
    <w:rsid w:val="00D14F4E"/>
    <w:rsid w:val="00D16FF4"/>
    <w:rsid w:val="00D17CB9"/>
    <w:rsid w:val="00D25D0F"/>
    <w:rsid w:val="00D268BA"/>
    <w:rsid w:val="00D30F6D"/>
    <w:rsid w:val="00D4203D"/>
    <w:rsid w:val="00D50A39"/>
    <w:rsid w:val="00D52E22"/>
    <w:rsid w:val="00D62515"/>
    <w:rsid w:val="00D76136"/>
    <w:rsid w:val="00D84EE5"/>
    <w:rsid w:val="00D916B8"/>
    <w:rsid w:val="00DA580C"/>
    <w:rsid w:val="00DB0B12"/>
    <w:rsid w:val="00DB23D4"/>
    <w:rsid w:val="00DB3436"/>
    <w:rsid w:val="00DC480A"/>
    <w:rsid w:val="00DC6C44"/>
    <w:rsid w:val="00DF6668"/>
    <w:rsid w:val="00DF7C8C"/>
    <w:rsid w:val="00DF7D90"/>
    <w:rsid w:val="00E235C8"/>
    <w:rsid w:val="00E26535"/>
    <w:rsid w:val="00E33828"/>
    <w:rsid w:val="00E57948"/>
    <w:rsid w:val="00E608B6"/>
    <w:rsid w:val="00E63CEF"/>
    <w:rsid w:val="00E760C0"/>
    <w:rsid w:val="00E8585F"/>
    <w:rsid w:val="00E937C9"/>
    <w:rsid w:val="00EB2199"/>
    <w:rsid w:val="00EB5EF1"/>
    <w:rsid w:val="00EC4EF4"/>
    <w:rsid w:val="00EC54AA"/>
    <w:rsid w:val="00ED3397"/>
    <w:rsid w:val="00EE2DAE"/>
    <w:rsid w:val="00EE3F8E"/>
    <w:rsid w:val="00F068D8"/>
    <w:rsid w:val="00F200EC"/>
    <w:rsid w:val="00F24C07"/>
    <w:rsid w:val="00F25328"/>
    <w:rsid w:val="00F349EA"/>
    <w:rsid w:val="00F34AAD"/>
    <w:rsid w:val="00F3583A"/>
    <w:rsid w:val="00F546A2"/>
    <w:rsid w:val="00F77685"/>
    <w:rsid w:val="00F80BF4"/>
    <w:rsid w:val="00F81896"/>
    <w:rsid w:val="00FA2A73"/>
    <w:rsid w:val="00FE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A7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068D8"/>
    <w:pPr>
      <w:keepNext/>
      <w:ind w:firstLine="708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F068D8"/>
    <w:pPr>
      <w:keepNext/>
      <w:shd w:val="clear" w:color="auto" w:fill="FFFFFF"/>
      <w:tabs>
        <w:tab w:val="left" w:pos="1555"/>
      </w:tabs>
      <w:spacing w:line="269" w:lineRule="exact"/>
      <w:ind w:left="250"/>
      <w:outlineLvl w:val="3"/>
    </w:pPr>
    <w:rPr>
      <w:b/>
      <w:bCs/>
      <w:color w:val="000000"/>
      <w:spacing w:val="-11"/>
    </w:rPr>
  </w:style>
  <w:style w:type="paragraph" w:styleId="6">
    <w:name w:val="heading 6"/>
    <w:basedOn w:val="a"/>
    <w:next w:val="a"/>
    <w:link w:val="60"/>
    <w:uiPriority w:val="99"/>
    <w:qFormat/>
    <w:rsid w:val="00F068D8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3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3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112E"/>
    <w:pPr>
      <w:ind w:left="720"/>
      <w:contextualSpacing/>
    </w:pPr>
  </w:style>
  <w:style w:type="paragraph" w:customStyle="1" w:styleId="Default">
    <w:name w:val="Default"/>
    <w:rsid w:val="00BA38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4D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F37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374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F37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743"/>
    <w:rPr>
      <w:rFonts w:ascii="Times New Roman" w:eastAsia="Times New Roman" w:hAnsi="Times New Roman"/>
      <w:sz w:val="24"/>
      <w:szCs w:val="24"/>
    </w:rPr>
  </w:style>
  <w:style w:type="paragraph" w:styleId="ab">
    <w:name w:val="Body Text Indent"/>
    <w:basedOn w:val="a"/>
    <w:link w:val="ac"/>
    <w:rsid w:val="009B22EE"/>
    <w:pPr>
      <w:suppressAutoHyphens/>
      <w:ind w:firstLine="567"/>
      <w:jc w:val="both"/>
    </w:pPr>
    <w:rPr>
      <w:sz w:val="28"/>
      <w:szCs w:val="20"/>
      <w:lang w:val="x-none" w:eastAsia="ar-SA"/>
    </w:rPr>
  </w:style>
  <w:style w:type="character" w:customStyle="1" w:styleId="ac">
    <w:name w:val="Основной текст с отступом Знак"/>
    <w:basedOn w:val="a0"/>
    <w:link w:val="ab"/>
    <w:rsid w:val="009B22EE"/>
    <w:rPr>
      <w:rFonts w:ascii="Times New Roman" w:eastAsia="Times New Roman" w:hAnsi="Times New Roman"/>
      <w:sz w:val="28"/>
      <w:lang w:val="x-none" w:eastAsia="ar-SA"/>
    </w:rPr>
  </w:style>
  <w:style w:type="paragraph" w:customStyle="1" w:styleId="ad">
    <w:name w:val="Табличный_по ширине"/>
    <w:basedOn w:val="a"/>
    <w:uiPriority w:val="99"/>
    <w:rsid w:val="009B22EE"/>
    <w:pPr>
      <w:jc w:val="both"/>
    </w:pPr>
    <w:rPr>
      <w:sz w:val="22"/>
      <w:szCs w:val="22"/>
    </w:rPr>
  </w:style>
  <w:style w:type="paragraph" w:styleId="ae">
    <w:name w:val="Body Text"/>
    <w:basedOn w:val="a"/>
    <w:link w:val="af"/>
    <w:uiPriority w:val="99"/>
    <w:semiHidden/>
    <w:unhideWhenUsed/>
    <w:rsid w:val="006453C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453C8"/>
    <w:rPr>
      <w:rFonts w:ascii="Times New Roman" w:eastAsia="Times New Roman" w:hAnsi="Times New Roman"/>
      <w:sz w:val="24"/>
      <w:szCs w:val="24"/>
    </w:rPr>
  </w:style>
  <w:style w:type="character" w:customStyle="1" w:styleId="2">
    <w:name w:val="Основной текст (2)_"/>
    <w:link w:val="21"/>
    <w:uiPriority w:val="99"/>
    <w:locked/>
    <w:rsid w:val="006453C8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1">
    <w:name w:val="Основной текст Знак1"/>
    <w:uiPriority w:val="99"/>
    <w:locked/>
    <w:rsid w:val="006453C8"/>
    <w:rPr>
      <w:rFonts w:ascii="Times New Roman" w:hAnsi="Times New Roman" w:cs="Times New Roman"/>
      <w:sz w:val="22"/>
      <w:szCs w:val="22"/>
      <w:u w:val="none"/>
    </w:rPr>
  </w:style>
  <w:style w:type="character" w:customStyle="1" w:styleId="20">
    <w:name w:val="Заголовок №2_"/>
    <w:link w:val="210"/>
    <w:uiPriority w:val="99"/>
    <w:locked/>
    <w:rsid w:val="006453C8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22">
    <w:name w:val="Заголовок №2"/>
    <w:uiPriority w:val="99"/>
    <w:rsid w:val="006453C8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23">
    <w:name w:val="Основной текст (2)"/>
    <w:uiPriority w:val="99"/>
    <w:rsid w:val="006453C8"/>
  </w:style>
  <w:style w:type="character" w:customStyle="1" w:styleId="220">
    <w:name w:val="Основной текст (2)2"/>
    <w:uiPriority w:val="99"/>
    <w:rsid w:val="006453C8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af0">
    <w:name w:val="Оглавление_"/>
    <w:link w:val="af1"/>
    <w:uiPriority w:val="99"/>
    <w:locked/>
    <w:rsid w:val="006453C8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6453C8"/>
    <w:rPr>
      <w:rFonts w:ascii="Times New Roman" w:hAnsi="Times New Roman"/>
      <w:sz w:val="22"/>
      <w:szCs w:val="22"/>
      <w:shd w:val="clear" w:color="auto" w:fill="FFFFFF"/>
    </w:rPr>
  </w:style>
  <w:style w:type="character" w:customStyle="1" w:styleId="af2">
    <w:name w:val="Подпись к таблице_"/>
    <w:link w:val="af3"/>
    <w:uiPriority w:val="99"/>
    <w:locked/>
    <w:rsid w:val="006453C8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af4">
    <w:name w:val="Подпись к таблице + Не курсив"/>
    <w:uiPriority w:val="99"/>
    <w:rsid w:val="006453C8"/>
    <w:rPr>
      <w:rFonts w:ascii="Times New Roman" w:hAnsi="Times New Roman" w:cs="Times New Roman"/>
      <w:i w:val="0"/>
      <w:iCs w:val="0"/>
      <w:sz w:val="22"/>
      <w:szCs w:val="22"/>
      <w:u w:val="none"/>
    </w:rPr>
  </w:style>
  <w:style w:type="character" w:customStyle="1" w:styleId="24">
    <w:name w:val="Основной текст + Полужирный2"/>
    <w:uiPriority w:val="99"/>
    <w:rsid w:val="006453C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2">
    <w:name w:val="Основной текст + Полужирный1"/>
    <w:aliases w:val="Курсив"/>
    <w:uiPriority w:val="99"/>
    <w:rsid w:val="006453C8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paragraph" w:customStyle="1" w:styleId="21">
    <w:name w:val="Основной текст (2)1"/>
    <w:basedOn w:val="a"/>
    <w:link w:val="2"/>
    <w:uiPriority w:val="99"/>
    <w:rsid w:val="006453C8"/>
    <w:pPr>
      <w:widowControl w:val="0"/>
      <w:shd w:val="clear" w:color="auto" w:fill="FFFFFF"/>
      <w:spacing w:after="60" w:line="240" w:lineRule="atLeast"/>
      <w:jc w:val="both"/>
    </w:pPr>
    <w:rPr>
      <w:rFonts w:eastAsia="Calibri"/>
      <w:b/>
      <w:bCs/>
      <w:sz w:val="22"/>
      <w:szCs w:val="22"/>
    </w:rPr>
  </w:style>
  <w:style w:type="paragraph" w:customStyle="1" w:styleId="210">
    <w:name w:val="Заголовок №21"/>
    <w:basedOn w:val="a"/>
    <w:link w:val="20"/>
    <w:uiPriority w:val="99"/>
    <w:rsid w:val="006453C8"/>
    <w:pPr>
      <w:widowControl w:val="0"/>
      <w:shd w:val="clear" w:color="auto" w:fill="FFFFFF"/>
      <w:spacing w:before="240" w:line="274" w:lineRule="exact"/>
      <w:outlineLvl w:val="1"/>
    </w:pPr>
    <w:rPr>
      <w:rFonts w:eastAsia="Calibri"/>
      <w:b/>
      <w:bCs/>
      <w:sz w:val="22"/>
      <w:szCs w:val="22"/>
    </w:rPr>
  </w:style>
  <w:style w:type="paragraph" w:customStyle="1" w:styleId="af1">
    <w:name w:val="Оглавление"/>
    <w:basedOn w:val="a"/>
    <w:link w:val="af0"/>
    <w:uiPriority w:val="99"/>
    <w:rsid w:val="006453C8"/>
    <w:pPr>
      <w:widowControl w:val="0"/>
      <w:shd w:val="clear" w:color="auto" w:fill="FFFFFF"/>
      <w:spacing w:line="552" w:lineRule="exact"/>
      <w:jc w:val="both"/>
    </w:pPr>
    <w:rPr>
      <w:rFonts w:eastAsia="Calibri"/>
      <w:b/>
      <w:bCs/>
      <w:sz w:val="22"/>
      <w:szCs w:val="22"/>
    </w:rPr>
  </w:style>
  <w:style w:type="paragraph" w:customStyle="1" w:styleId="11">
    <w:name w:val="Заголовок №1"/>
    <w:basedOn w:val="a"/>
    <w:link w:val="10"/>
    <w:uiPriority w:val="99"/>
    <w:rsid w:val="006453C8"/>
    <w:pPr>
      <w:widowControl w:val="0"/>
      <w:shd w:val="clear" w:color="auto" w:fill="FFFFFF"/>
      <w:spacing w:before="60" w:line="240" w:lineRule="atLeast"/>
      <w:jc w:val="both"/>
      <w:outlineLvl w:val="0"/>
    </w:pPr>
    <w:rPr>
      <w:rFonts w:eastAsia="Calibri"/>
      <w:sz w:val="22"/>
      <w:szCs w:val="22"/>
    </w:rPr>
  </w:style>
  <w:style w:type="paragraph" w:customStyle="1" w:styleId="af3">
    <w:name w:val="Подпись к таблице"/>
    <w:basedOn w:val="a"/>
    <w:link w:val="af2"/>
    <w:uiPriority w:val="99"/>
    <w:rsid w:val="006453C8"/>
    <w:pPr>
      <w:widowControl w:val="0"/>
      <w:shd w:val="clear" w:color="auto" w:fill="FFFFFF"/>
      <w:spacing w:line="240" w:lineRule="atLeast"/>
      <w:jc w:val="both"/>
    </w:pPr>
    <w:rPr>
      <w:rFonts w:eastAsia="Calibri"/>
      <w:i/>
      <w:iCs/>
      <w:sz w:val="22"/>
      <w:szCs w:val="22"/>
    </w:rPr>
  </w:style>
  <w:style w:type="paragraph" w:styleId="af5">
    <w:name w:val="No Spacing"/>
    <w:uiPriority w:val="1"/>
    <w:qFormat/>
    <w:rsid w:val="006453C8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92">
    <w:name w:val="Основной текст + 92"/>
    <w:aliases w:val="5 pt4"/>
    <w:rsid w:val="008C78D9"/>
    <w:rPr>
      <w:rFonts w:ascii="Times New Roman" w:hAnsi="Times New Roman" w:cs="Times New Roman"/>
      <w:sz w:val="19"/>
      <w:szCs w:val="19"/>
      <w:u w:val="none"/>
    </w:rPr>
  </w:style>
  <w:style w:type="character" w:styleId="af6">
    <w:name w:val="Hyperlink"/>
    <w:basedOn w:val="a0"/>
    <w:uiPriority w:val="99"/>
    <w:unhideWhenUsed/>
    <w:rsid w:val="008C78D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9"/>
    <w:rsid w:val="00F068D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F068D8"/>
    <w:rPr>
      <w:rFonts w:ascii="Times New Roman" w:eastAsia="Times New Roman" w:hAnsi="Times New Roman"/>
      <w:b/>
      <w:bCs/>
      <w:color w:val="000000"/>
      <w:spacing w:val="-11"/>
      <w:sz w:val="24"/>
      <w:szCs w:val="24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9"/>
    <w:rsid w:val="00F068D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s2">
    <w:name w:val="s2"/>
    <w:rsid w:val="00F068D8"/>
  </w:style>
  <w:style w:type="character" w:customStyle="1" w:styleId="apple-converted-space">
    <w:name w:val="apple-converted-space"/>
    <w:rsid w:val="00F068D8"/>
  </w:style>
  <w:style w:type="character" w:customStyle="1" w:styleId="s3">
    <w:name w:val="s3"/>
    <w:rsid w:val="00F068D8"/>
  </w:style>
  <w:style w:type="character" w:customStyle="1" w:styleId="wmi-callto">
    <w:name w:val="wmi-callto"/>
    <w:basedOn w:val="a0"/>
    <w:rsid w:val="007E26C8"/>
  </w:style>
  <w:style w:type="paragraph" w:customStyle="1" w:styleId="-">
    <w:name w:val="ГФА - обычный"/>
    <w:basedOn w:val="a"/>
    <w:link w:val="-0"/>
    <w:qFormat/>
    <w:rsid w:val="009061D1"/>
    <w:pPr>
      <w:jc w:val="both"/>
    </w:pPr>
    <w:rPr>
      <w:rFonts w:eastAsiaTheme="minorHAnsi"/>
      <w:szCs w:val="28"/>
      <w:lang w:eastAsia="en-US"/>
    </w:rPr>
  </w:style>
  <w:style w:type="character" w:customStyle="1" w:styleId="-0">
    <w:name w:val="ГФА - обычный Знак"/>
    <w:basedOn w:val="a0"/>
    <w:link w:val="-"/>
    <w:rsid w:val="009061D1"/>
    <w:rPr>
      <w:rFonts w:ascii="Times New Roman" w:eastAsiaTheme="minorHAnsi" w:hAnsi="Times New Roman"/>
      <w:sz w:val="24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A7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068D8"/>
    <w:pPr>
      <w:keepNext/>
      <w:ind w:firstLine="708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F068D8"/>
    <w:pPr>
      <w:keepNext/>
      <w:shd w:val="clear" w:color="auto" w:fill="FFFFFF"/>
      <w:tabs>
        <w:tab w:val="left" w:pos="1555"/>
      </w:tabs>
      <w:spacing w:line="269" w:lineRule="exact"/>
      <w:ind w:left="250"/>
      <w:outlineLvl w:val="3"/>
    </w:pPr>
    <w:rPr>
      <w:b/>
      <w:bCs/>
      <w:color w:val="000000"/>
      <w:spacing w:val="-11"/>
    </w:rPr>
  </w:style>
  <w:style w:type="paragraph" w:styleId="6">
    <w:name w:val="heading 6"/>
    <w:basedOn w:val="a"/>
    <w:next w:val="a"/>
    <w:link w:val="60"/>
    <w:uiPriority w:val="99"/>
    <w:qFormat/>
    <w:rsid w:val="00F068D8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3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3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112E"/>
    <w:pPr>
      <w:ind w:left="720"/>
      <w:contextualSpacing/>
    </w:pPr>
  </w:style>
  <w:style w:type="paragraph" w:customStyle="1" w:styleId="Default">
    <w:name w:val="Default"/>
    <w:rsid w:val="00BA38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4D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F37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374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F37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743"/>
    <w:rPr>
      <w:rFonts w:ascii="Times New Roman" w:eastAsia="Times New Roman" w:hAnsi="Times New Roman"/>
      <w:sz w:val="24"/>
      <w:szCs w:val="24"/>
    </w:rPr>
  </w:style>
  <w:style w:type="paragraph" w:styleId="ab">
    <w:name w:val="Body Text Indent"/>
    <w:basedOn w:val="a"/>
    <w:link w:val="ac"/>
    <w:rsid w:val="009B22EE"/>
    <w:pPr>
      <w:suppressAutoHyphens/>
      <w:ind w:firstLine="567"/>
      <w:jc w:val="both"/>
    </w:pPr>
    <w:rPr>
      <w:sz w:val="28"/>
      <w:szCs w:val="20"/>
      <w:lang w:val="x-none" w:eastAsia="ar-SA"/>
    </w:rPr>
  </w:style>
  <w:style w:type="character" w:customStyle="1" w:styleId="ac">
    <w:name w:val="Основной текст с отступом Знак"/>
    <w:basedOn w:val="a0"/>
    <w:link w:val="ab"/>
    <w:rsid w:val="009B22EE"/>
    <w:rPr>
      <w:rFonts w:ascii="Times New Roman" w:eastAsia="Times New Roman" w:hAnsi="Times New Roman"/>
      <w:sz w:val="28"/>
      <w:lang w:val="x-none" w:eastAsia="ar-SA"/>
    </w:rPr>
  </w:style>
  <w:style w:type="paragraph" w:customStyle="1" w:styleId="ad">
    <w:name w:val="Табличный_по ширине"/>
    <w:basedOn w:val="a"/>
    <w:uiPriority w:val="99"/>
    <w:rsid w:val="009B22EE"/>
    <w:pPr>
      <w:jc w:val="both"/>
    </w:pPr>
    <w:rPr>
      <w:sz w:val="22"/>
      <w:szCs w:val="22"/>
    </w:rPr>
  </w:style>
  <w:style w:type="paragraph" w:styleId="ae">
    <w:name w:val="Body Text"/>
    <w:basedOn w:val="a"/>
    <w:link w:val="af"/>
    <w:uiPriority w:val="99"/>
    <w:semiHidden/>
    <w:unhideWhenUsed/>
    <w:rsid w:val="006453C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453C8"/>
    <w:rPr>
      <w:rFonts w:ascii="Times New Roman" w:eastAsia="Times New Roman" w:hAnsi="Times New Roman"/>
      <w:sz w:val="24"/>
      <w:szCs w:val="24"/>
    </w:rPr>
  </w:style>
  <w:style w:type="character" w:customStyle="1" w:styleId="2">
    <w:name w:val="Основной текст (2)_"/>
    <w:link w:val="21"/>
    <w:uiPriority w:val="99"/>
    <w:locked/>
    <w:rsid w:val="006453C8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1">
    <w:name w:val="Основной текст Знак1"/>
    <w:uiPriority w:val="99"/>
    <w:locked/>
    <w:rsid w:val="006453C8"/>
    <w:rPr>
      <w:rFonts w:ascii="Times New Roman" w:hAnsi="Times New Roman" w:cs="Times New Roman"/>
      <w:sz w:val="22"/>
      <w:szCs w:val="22"/>
      <w:u w:val="none"/>
    </w:rPr>
  </w:style>
  <w:style w:type="character" w:customStyle="1" w:styleId="20">
    <w:name w:val="Заголовок №2_"/>
    <w:link w:val="210"/>
    <w:uiPriority w:val="99"/>
    <w:locked/>
    <w:rsid w:val="006453C8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22">
    <w:name w:val="Заголовок №2"/>
    <w:uiPriority w:val="99"/>
    <w:rsid w:val="006453C8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23">
    <w:name w:val="Основной текст (2)"/>
    <w:uiPriority w:val="99"/>
    <w:rsid w:val="006453C8"/>
  </w:style>
  <w:style w:type="character" w:customStyle="1" w:styleId="220">
    <w:name w:val="Основной текст (2)2"/>
    <w:uiPriority w:val="99"/>
    <w:rsid w:val="006453C8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af0">
    <w:name w:val="Оглавление_"/>
    <w:link w:val="af1"/>
    <w:uiPriority w:val="99"/>
    <w:locked/>
    <w:rsid w:val="006453C8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6453C8"/>
    <w:rPr>
      <w:rFonts w:ascii="Times New Roman" w:hAnsi="Times New Roman"/>
      <w:sz w:val="22"/>
      <w:szCs w:val="22"/>
      <w:shd w:val="clear" w:color="auto" w:fill="FFFFFF"/>
    </w:rPr>
  </w:style>
  <w:style w:type="character" w:customStyle="1" w:styleId="af2">
    <w:name w:val="Подпись к таблице_"/>
    <w:link w:val="af3"/>
    <w:uiPriority w:val="99"/>
    <w:locked/>
    <w:rsid w:val="006453C8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af4">
    <w:name w:val="Подпись к таблице + Не курсив"/>
    <w:uiPriority w:val="99"/>
    <w:rsid w:val="006453C8"/>
    <w:rPr>
      <w:rFonts w:ascii="Times New Roman" w:hAnsi="Times New Roman" w:cs="Times New Roman"/>
      <w:i w:val="0"/>
      <w:iCs w:val="0"/>
      <w:sz w:val="22"/>
      <w:szCs w:val="22"/>
      <w:u w:val="none"/>
    </w:rPr>
  </w:style>
  <w:style w:type="character" w:customStyle="1" w:styleId="24">
    <w:name w:val="Основной текст + Полужирный2"/>
    <w:uiPriority w:val="99"/>
    <w:rsid w:val="006453C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2">
    <w:name w:val="Основной текст + Полужирный1"/>
    <w:aliases w:val="Курсив"/>
    <w:uiPriority w:val="99"/>
    <w:rsid w:val="006453C8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paragraph" w:customStyle="1" w:styleId="21">
    <w:name w:val="Основной текст (2)1"/>
    <w:basedOn w:val="a"/>
    <w:link w:val="2"/>
    <w:uiPriority w:val="99"/>
    <w:rsid w:val="006453C8"/>
    <w:pPr>
      <w:widowControl w:val="0"/>
      <w:shd w:val="clear" w:color="auto" w:fill="FFFFFF"/>
      <w:spacing w:after="60" w:line="240" w:lineRule="atLeast"/>
      <w:jc w:val="both"/>
    </w:pPr>
    <w:rPr>
      <w:rFonts w:eastAsia="Calibri"/>
      <w:b/>
      <w:bCs/>
      <w:sz w:val="22"/>
      <w:szCs w:val="22"/>
    </w:rPr>
  </w:style>
  <w:style w:type="paragraph" w:customStyle="1" w:styleId="210">
    <w:name w:val="Заголовок №21"/>
    <w:basedOn w:val="a"/>
    <w:link w:val="20"/>
    <w:uiPriority w:val="99"/>
    <w:rsid w:val="006453C8"/>
    <w:pPr>
      <w:widowControl w:val="0"/>
      <w:shd w:val="clear" w:color="auto" w:fill="FFFFFF"/>
      <w:spacing w:before="240" w:line="274" w:lineRule="exact"/>
      <w:outlineLvl w:val="1"/>
    </w:pPr>
    <w:rPr>
      <w:rFonts w:eastAsia="Calibri"/>
      <w:b/>
      <w:bCs/>
      <w:sz w:val="22"/>
      <w:szCs w:val="22"/>
    </w:rPr>
  </w:style>
  <w:style w:type="paragraph" w:customStyle="1" w:styleId="af1">
    <w:name w:val="Оглавление"/>
    <w:basedOn w:val="a"/>
    <w:link w:val="af0"/>
    <w:uiPriority w:val="99"/>
    <w:rsid w:val="006453C8"/>
    <w:pPr>
      <w:widowControl w:val="0"/>
      <w:shd w:val="clear" w:color="auto" w:fill="FFFFFF"/>
      <w:spacing w:line="552" w:lineRule="exact"/>
      <w:jc w:val="both"/>
    </w:pPr>
    <w:rPr>
      <w:rFonts w:eastAsia="Calibri"/>
      <w:b/>
      <w:bCs/>
      <w:sz w:val="22"/>
      <w:szCs w:val="22"/>
    </w:rPr>
  </w:style>
  <w:style w:type="paragraph" w:customStyle="1" w:styleId="11">
    <w:name w:val="Заголовок №1"/>
    <w:basedOn w:val="a"/>
    <w:link w:val="10"/>
    <w:uiPriority w:val="99"/>
    <w:rsid w:val="006453C8"/>
    <w:pPr>
      <w:widowControl w:val="0"/>
      <w:shd w:val="clear" w:color="auto" w:fill="FFFFFF"/>
      <w:spacing w:before="60" w:line="240" w:lineRule="atLeast"/>
      <w:jc w:val="both"/>
      <w:outlineLvl w:val="0"/>
    </w:pPr>
    <w:rPr>
      <w:rFonts w:eastAsia="Calibri"/>
      <w:sz w:val="22"/>
      <w:szCs w:val="22"/>
    </w:rPr>
  </w:style>
  <w:style w:type="paragraph" w:customStyle="1" w:styleId="af3">
    <w:name w:val="Подпись к таблице"/>
    <w:basedOn w:val="a"/>
    <w:link w:val="af2"/>
    <w:uiPriority w:val="99"/>
    <w:rsid w:val="006453C8"/>
    <w:pPr>
      <w:widowControl w:val="0"/>
      <w:shd w:val="clear" w:color="auto" w:fill="FFFFFF"/>
      <w:spacing w:line="240" w:lineRule="atLeast"/>
      <w:jc w:val="both"/>
    </w:pPr>
    <w:rPr>
      <w:rFonts w:eastAsia="Calibri"/>
      <w:i/>
      <w:iCs/>
      <w:sz w:val="22"/>
      <w:szCs w:val="22"/>
    </w:rPr>
  </w:style>
  <w:style w:type="paragraph" w:styleId="af5">
    <w:name w:val="No Spacing"/>
    <w:uiPriority w:val="1"/>
    <w:qFormat/>
    <w:rsid w:val="006453C8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92">
    <w:name w:val="Основной текст + 92"/>
    <w:aliases w:val="5 pt4"/>
    <w:rsid w:val="008C78D9"/>
    <w:rPr>
      <w:rFonts w:ascii="Times New Roman" w:hAnsi="Times New Roman" w:cs="Times New Roman"/>
      <w:sz w:val="19"/>
      <w:szCs w:val="19"/>
      <w:u w:val="none"/>
    </w:rPr>
  </w:style>
  <w:style w:type="character" w:styleId="af6">
    <w:name w:val="Hyperlink"/>
    <w:basedOn w:val="a0"/>
    <w:uiPriority w:val="99"/>
    <w:unhideWhenUsed/>
    <w:rsid w:val="008C78D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9"/>
    <w:rsid w:val="00F068D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F068D8"/>
    <w:rPr>
      <w:rFonts w:ascii="Times New Roman" w:eastAsia="Times New Roman" w:hAnsi="Times New Roman"/>
      <w:b/>
      <w:bCs/>
      <w:color w:val="000000"/>
      <w:spacing w:val="-11"/>
      <w:sz w:val="24"/>
      <w:szCs w:val="24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9"/>
    <w:rsid w:val="00F068D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s2">
    <w:name w:val="s2"/>
    <w:rsid w:val="00F068D8"/>
  </w:style>
  <w:style w:type="character" w:customStyle="1" w:styleId="apple-converted-space">
    <w:name w:val="apple-converted-space"/>
    <w:rsid w:val="00F068D8"/>
  </w:style>
  <w:style w:type="character" w:customStyle="1" w:styleId="s3">
    <w:name w:val="s3"/>
    <w:rsid w:val="00F068D8"/>
  </w:style>
  <w:style w:type="character" w:customStyle="1" w:styleId="wmi-callto">
    <w:name w:val="wmi-callto"/>
    <w:basedOn w:val="a0"/>
    <w:rsid w:val="007E26C8"/>
  </w:style>
  <w:style w:type="paragraph" w:customStyle="1" w:styleId="-">
    <w:name w:val="ГФА - обычный"/>
    <w:basedOn w:val="a"/>
    <w:link w:val="-0"/>
    <w:qFormat/>
    <w:rsid w:val="009061D1"/>
    <w:pPr>
      <w:jc w:val="both"/>
    </w:pPr>
    <w:rPr>
      <w:rFonts w:eastAsiaTheme="minorHAnsi"/>
      <w:szCs w:val="28"/>
      <w:lang w:eastAsia="en-US"/>
    </w:rPr>
  </w:style>
  <w:style w:type="character" w:customStyle="1" w:styleId="-0">
    <w:name w:val="ГФА - обычный Знак"/>
    <w:basedOn w:val="a0"/>
    <w:link w:val="-"/>
    <w:rsid w:val="009061D1"/>
    <w:rPr>
      <w:rFonts w:ascii="Times New Roman" w:eastAsiaTheme="minorHAnsi" w:hAnsi="Times New Roman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8122452714@mail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yandex.ru/clck/jsredir?bu=ho083o&amp;from=yandex.ru%3Bsearch%2Fresult%3Bweb%3B%3B&amp;text=%D0%B3%D0%B0%D0%B7%D0%BE%D1%80%D0%B0%D1%81%D0%BF%D1%80%D0%B5%D0%B4%D0%BB%D0%B5%D0%BD%D0%B5%D0%B8%20%D1%81%D0%B2%D0%B5%D1%82%D0%BE%D0%B3%D0%BE%D1%80%D1%81%D0%BA&amp;etext=&amp;uuid=&amp;state=WkI1WI4IbJHybCQJFouMIXMLoOWfmLJxvhdHDzYZRM2E7k5P6pV13N6YsISpoKtD8FFQOJj7zLoX-eHK9WxmjXrUnPlyVmKLiImZIuC7zMFjkuHQOG5eGtMZKOlqkOw-rtCT_3OT5wBqWUbM6nabWg,,&amp;&amp;cst=AiuY0DBWFJ5fN_r-AEszk7-mQqCCVkDdCmACUbxS7rrg8aD7pl3RZBg5bHqRfyOZStguOQV704tB-WqWtRgpSmY8zH8FGaEsnRy5LxOV7Q4FL2BEYkecCNTJCxtmeTK-bZe9dTcL05JcBDnhQfYXKFgUQNcF1NcVPp4Oelx8TMmKJuxFBrUSr96wEzwBdHWxv0j970rqYwYexhM1P629YSGUFjpKvnbmS4sTyrmwpL4DuDQUrQChf3Hpq4tAZLcRPwDQghk2ufbT5Lfx1OKAD4-9Ru8CTRAj3QKewf21jPRsfFvQRw7rv0DKa04lODAHRLN2FtKA2Hit24GVJZtWgAaH7LYxzM45gm5OrTr7Cfm8GBCWH9wL_YIADmUd3iXGz_Fhpri9thihr2WwXnXKtCrq5Vl7BCuueAU5hjXgNLAc4j5iof95OQ,,&amp;data=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yandex.ru/clck/jsredir?bu=ho083o&amp;from=yandex.ru%3Bsearch%2Fresult%3Bweb%3B%3B&amp;text=%D0%B3%D0%B0%D0%B7%D0%BE%D1%80%D0%B0%D1%81%D0%BF%D1%80%D0%B5%D0%B4%D0%BB%D0%B5%D0%BD%D0%B5%D0%B8%20%D1%81%D0%B2%D0%B5%D1%82%D0%BE%D0%B3%D0%BE%D1%80%D1%81%D0%BA&amp;etext=&amp;uuid=&amp;state=WkI1WI4IbJHybCQJFouMIXMLoOWfmLJxvhdHDzYZRM2E7k5P6pV13N6YsISpoKtD8FFQOJj7zLoX-eHK9WxmjXrUnPlyVmKLiImZIuC7zMFjkuHQOG5eGtMZKOlqkOw-rtCT_3OT5wBqWUbM6nabWg,,&amp;&amp;cst=AiuY0DBWFJ5fN_r-AEszk7-mQqCCVkDdCmACUbxS7rrg8aD7pl3RZBg5bHqRfyOZStguOQV704tB-WqWtRgpSmY8zH8FGaEsnRy5LxOV7Q4FL2BEYkecCNTJCxtmeTK-bZe9dTcL05JcBDnhQfYXKFgUQNcF1NcVPp4Oelx8TMmKJuxFBrUSr96wEzwBdHWxv0j970rqYwYexhM1P629YSGUFjpKvnbmS4sTyrmwpL4DuDQUrQChf3Hpq4tAZLcRPwDQghk2ufbT5Lfx1OKAD4-9Ru8CTRAj3QKewf21jPRsfFvQRw7rv0DKa04lODAHRLN2FtKA2Hit24GVJZtWgAaH7LYxzM45gm5OrTr7Cfm8GBCWH9wL_YIADmUd3iXGz_Fhpri9thihr2WwXnXKtCrq5Vl7BCuueAU5hjXgNLAc4j5iof95OQ,,&amp;data=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" TargetMode="External"/><Relationship Id="rId14" Type="http://schemas.openxmlformats.org/officeDocument/2006/relationships/image" Target="media/image3.emf"/><Relationship Id="rIdEDSGPB" Type="http://schemas.openxmlformats.org/officeDocument/2006/relationships/footer" Target="footerE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palov_eg\Desktop\&#1059;&#1087;&#1088;&#1072;&#1074;&#1083;&#1077;&#1085;&#1080;&#1077;%20-%20&#1087;&#1088;&#1086;&#1076;&#1086;&#1083;&#1100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3A58A-7E97-4D81-B0BF-AA9318340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Управление - продольный</Template>
  <TotalTime>66</TotalTime>
  <Pages>12</Pages>
  <Words>4426</Words>
  <Characters>25232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29599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Беспалов Е.Г.</dc:creator>
  <cp:lastModifiedBy>Лашков Александр Сергеевич</cp:lastModifiedBy>
  <cp:revision>14</cp:revision>
  <cp:lastPrinted>2020-03-11T13:08:00Z</cp:lastPrinted>
  <dcterms:created xsi:type="dcterms:W3CDTF">2020-06-30T12:39:00Z</dcterms:created>
  <dcterms:modified xsi:type="dcterms:W3CDTF">2020-07-10T07:32:00Z</dcterms:modified>
</cp:coreProperties>
</file>